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FFBCE" w14:textId="77777777" w:rsidR="006C1C3B" w:rsidRDefault="006C1C3B" w:rsidP="006C1C3B">
      <w:pPr>
        <w:pStyle w:val="a"/>
        <w:tabs>
          <w:tab w:val="clear" w:pos="2280"/>
          <w:tab w:val="clear" w:pos="7680"/>
        </w:tabs>
        <w:spacing w:line="276" w:lineRule="auto"/>
        <w:rPr>
          <w:rFonts w:ascii="Bembo Std" w:hAnsi="Bembo Std"/>
          <w:b/>
        </w:rPr>
      </w:pPr>
      <w:r>
        <w:rPr>
          <w:rFonts w:ascii="Bembo Std" w:hAnsi="Bembo Std"/>
          <w:b/>
        </w:rPr>
        <w:t>TÍTULO:</w:t>
      </w:r>
    </w:p>
    <w:p w14:paraId="1E0BD432" w14:textId="77777777" w:rsidR="006C1C3B" w:rsidRDefault="006C1C3B" w:rsidP="006C1C3B">
      <w:pPr>
        <w:pStyle w:val="a"/>
        <w:tabs>
          <w:tab w:val="clear" w:pos="2280"/>
          <w:tab w:val="clear" w:pos="7680"/>
        </w:tabs>
        <w:spacing w:line="276" w:lineRule="auto"/>
        <w:jc w:val="center"/>
        <w:rPr>
          <w:rFonts w:ascii="Bembo Std" w:hAnsi="Bembo Std"/>
          <w:b/>
        </w:rPr>
      </w:pPr>
      <w:r>
        <w:rPr>
          <w:rFonts w:ascii="Bembo Std" w:hAnsi="Bembo Std"/>
          <w:b/>
        </w:rPr>
        <w:t>SUPERVISIONES DE SEGURIDAD</w:t>
      </w:r>
    </w:p>
    <w:p w14:paraId="46D84B25" w14:textId="77777777" w:rsidR="006C1C3B" w:rsidRDefault="006C1C3B" w:rsidP="006C1C3B">
      <w:pPr>
        <w:pStyle w:val="a"/>
        <w:tabs>
          <w:tab w:val="clear" w:pos="2280"/>
          <w:tab w:val="clear" w:pos="7680"/>
        </w:tabs>
        <w:spacing w:line="276" w:lineRule="auto"/>
        <w:jc w:val="center"/>
        <w:rPr>
          <w:rFonts w:ascii="Bembo Std" w:hAnsi="Bembo Std"/>
          <w:b/>
        </w:rPr>
      </w:pPr>
    </w:p>
    <w:p w14:paraId="72C7A121" w14:textId="77777777" w:rsidR="006C1C3B" w:rsidRDefault="006C1C3B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6F7D7542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3B0851FF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493E8891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7F09EFD9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3B435B7B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22195D12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421437C8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1CACCEFF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2C8DD039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5779EE67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7BBBBB22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6C06FFC2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638EB1C8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74472CAE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698A060C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6F16D77E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5A55F482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2E920342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3293C143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6969E959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1F29FC83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28C8E6C3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3E499105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274D3FEA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5999B857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7941D49E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6D86AAA1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624CDECB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3A0BF8C6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78539466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39711068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418F294B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2C2FEEF9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45EFA04C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14E55549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3D05848C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17BABD16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71F4C0BE" w14:textId="77777777" w:rsidR="004069C5" w:rsidRDefault="004069C5" w:rsidP="006C1C3B">
      <w:pPr>
        <w:pStyle w:val="a"/>
        <w:tabs>
          <w:tab w:val="clear" w:pos="2280"/>
          <w:tab w:val="clear" w:pos="7680"/>
        </w:tabs>
        <w:spacing w:line="276" w:lineRule="auto"/>
        <w:jc w:val="left"/>
        <w:rPr>
          <w:rFonts w:ascii="Bembo Std" w:hAnsi="Bembo Std"/>
          <w:b/>
        </w:rPr>
      </w:pPr>
    </w:p>
    <w:p w14:paraId="55932B5D" w14:textId="77777777" w:rsidR="006C1C3B" w:rsidRDefault="006C1C3B">
      <w:pPr>
        <w:suppressAutoHyphens/>
        <w:jc w:val="both"/>
        <w:rPr>
          <w:rFonts w:ascii="Museo Sans 100" w:hAnsi="Museo Sans 100"/>
          <w:b/>
        </w:rPr>
      </w:pPr>
    </w:p>
    <w:p w14:paraId="09F36FD2" w14:textId="77777777" w:rsidR="004D2A2A" w:rsidRDefault="004D2A2A" w:rsidP="003969B1">
      <w:pPr>
        <w:suppressAutoHyphens/>
        <w:jc w:val="both"/>
        <w:rPr>
          <w:rFonts w:ascii="Museo Sans 100" w:hAnsi="Museo Sans 100"/>
          <w:b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2799"/>
        <w:gridCol w:w="6247"/>
      </w:tblGrid>
      <w:tr w:rsidR="004D2A2A" w:rsidRPr="0073695E" w14:paraId="2A295A31" w14:textId="77777777" w:rsidTr="0073695E">
        <w:tc>
          <w:tcPr>
            <w:tcW w:w="2867" w:type="dxa"/>
            <w:shd w:val="clear" w:color="auto" w:fill="auto"/>
          </w:tcPr>
          <w:p w14:paraId="5B158761" w14:textId="77777777" w:rsidR="004D2A2A" w:rsidRPr="003A4814" w:rsidRDefault="004D2A2A" w:rsidP="0073695E">
            <w:p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Contenido:</w:t>
            </w:r>
          </w:p>
        </w:tc>
        <w:tc>
          <w:tcPr>
            <w:tcW w:w="6395" w:type="dxa"/>
            <w:shd w:val="clear" w:color="auto" w:fill="auto"/>
          </w:tcPr>
          <w:p w14:paraId="63F78800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</w:tr>
      <w:tr w:rsidR="004D2A2A" w:rsidRPr="0073695E" w14:paraId="6C824EB2" w14:textId="77777777" w:rsidTr="0073695E">
        <w:tc>
          <w:tcPr>
            <w:tcW w:w="2867" w:type="dxa"/>
            <w:shd w:val="clear" w:color="auto" w:fill="auto"/>
          </w:tcPr>
          <w:p w14:paraId="0F75DCC0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37A26826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</w:tr>
      <w:tr w:rsidR="003A4814" w:rsidRPr="0073695E" w14:paraId="19641871" w14:textId="77777777" w:rsidTr="0073695E">
        <w:tc>
          <w:tcPr>
            <w:tcW w:w="2867" w:type="dxa"/>
            <w:shd w:val="clear" w:color="auto" w:fill="auto"/>
          </w:tcPr>
          <w:p w14:paraId="5E11FB26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72DCBDA3" w14:textId="77777777" w:rsidR="004D2A2A" w:rsidRPr="003A4814" w:rsidRDefault="004D2A2A" w:rsidP="0073695E">
            <w:pPr>
              <w:numPr>
                <w:ilvl w:val="0"/>
                <w:numId w:val="50"/>
              </w:num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OBJETIVO</w:t>
            </w:r>
          </w:p>
        </w:tc>
      </w:tr>
      <w:tr w:rsidR="003A4814" w:rsidRPr="0073695E" w14:paraId="3A6F8CF2" w14:textId="77777777" w:rsidTr="0073695E">
        <w:tc>
          <w:tcPr>
            <w:tcW w:w="2867" w:type="dxa"/>
            <w:shd w:val="clear" w:color="auto" w:fill="auto"/>
          </w:tcPr>
          <w:p w14:paraId="300A7534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1C3F10AD" w14:textId="77777777" w:rsidR="004D2A2A" w:rsidRPr="003A4814" w:rsidRDefault="004D2A2A" w:rsidP="0073695E">
            <w:pPr>
              <w:numPr>
                <w:ilvl w:val="0"/>
                <w:numId w:val="50"/>
              </w:num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ÁMBITO DE APLICACIÓN</w:t>
            </w:r>
          </w:p>
        </w:tc>
      </w:tr>
      <w:tr w:rsidR="003A4814" w:rsidRPr="0073695E" w14:paraId="6E63F2AD" w14:textId="77777777" w:rsidTr="0073695E">
        <w:tc>
          <w:tcPr>
            <w:tcW w:w="2867" w:type="dxa"/>
            <w:shd w:val="clear" w:color="auto" w:fill="auto"/>
          </w:tcPr>
          <w:p w14:paraId="647F006B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77400746" w14:textId="77777777" w:rsidR="004D2A2A" w:rsidRPr="003A4814" w:rsidRDefault="004D2A2A" w:rsidP="0073695E">
            <w:pPr>
              <w:numPr>
                <w:ilvl w:val="0"/>
                <w:numId w:val="50"/>
              </w:num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REFERENCIA NORMATIVA</w:t>
            </w:r>
          </w:p>
        </w:tc>
      </w:tr>
      <w:tr w:rsidR="003A4814" w:rsidRPr="0073695E" w14:paraId="709DDF01" w14:textId="77777777" w:rsidTr="0073695E">
        <w:tc>
          <w:tcPr>
            <w:tcW w:w="2867" w:type="dxa"/>
            <w:shd w:val="clear" w:color="auto" w:fill="auto"/>
          </w:tcPr>
          <w:p w14:paraId="0B61C692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410B7BEC" w14:textId="77777777" w:rsidR="004D2A2A" w:rsidRPr="003A4814" w:rsidRDefault="004D2A2A" w:rsidP="0073695E">
            <w:pPr>
              <w:numPr>
                <w:ilvl w:val="0"/>
                <w:numId w:val="50"/>
              </w:num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DEFINICIONES</w:t>
            </w:r>
          </w:p>
        </w:tc>
      </w:tr>
      <w:tr w:rsidR="003A4814" w:rsidRPr="0073695E" w14:paraId="0775CFF1" w14:textId="77777777" w:rsidTr="0073695E">
        <w:tc>
          <w:tcPr>
            <w:tcW w:w="2867" w:type="dxa"/>
            <w:shd w:val="clear" w:color="auto" w:fill="auto"/>
          </w:tcPr>
          <w:p w14:paraId="73811422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39EE5669" w14:textId="77777777" w:rsidR="004D2A2A" w:rsidRPr="003A4814" w:rsidRDefault="004D2A2A" w:rsidP="0073695E">
            <w:pPr>
              <w:numPr>
                <w:ilvl w:val="0"/>
                <w:numId w:val="50"/>
              </w:num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RESPONSABILIDADES</w:t>
            </w:r>
          </w:p>
        </w:tc>
      </w:tr>
      <w:tr w:rsidR="003A4814" w:rsidRPr="0073695E" w14:paraId="5FB25492" w14:textId="77777777" w:rsidTr="0073695E">
        <w:tc>
          <w:tcPr>
            <w:tcW w:w="2867" w:type="dxa"/>
            <w:shd w:val="clear" w:color="auto" w:fill="auto"/>
          </w:tcPr>
          <w:p w14:paraId="4DB70334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0102B3A4" w14:textId="77777777" w:rsidR="004D2A2A" w:rsidRPr="003A4814" w:rsidRDefault="004D2A2A" w:rsidP="0073695E">
            <w:pPr>
              <w:numPr>
                <w:ilvl w:val="0"/>
                <w:numId w:val="50"/>
              </w:num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LINEAMIENTOS GENERALES</w:t>
            </w:r>
          </w:p>
        </w:tc>
      </w:tr>
      <w:tr w:rsidR="003A4814" w:rsidRPr="0073695E" w14:paraId="1FD4BFBB" w14:textId="77777777" w:rsidTr="0073695E">
        <w:tc>
          <w:tcPr>
            <w:tcW w:w="2867" w:type="dxa"/>
            <w:shd w:val="clear" w:color="auto" w:fill="auto"/>
          </w:tcPr>
          <w:p w14:paraId="57635582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18D433D2" w14:textId="77777777" w:rsidR="004D2A2A" w:rsidRPr="003A4814" w:rsidRDefault="004D2A2A" w:rsidP="0073695E">
            <w:pPr>
              <w:numPr>
                <w:ilvl w:val="0"/>
                <w:numId w:val="50"/>
              </w:num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PROCEDIMIENTOS</w:t>
            </w:r>
          </w:p>
        </w:tc>
      </w:tr>
      <w:tr w:rsidR="003A4814" w:rsidRPr="0073695E" w14:paraId="631C0C81" w14:textId="77777777" w:rsidTr="0073695E">
        <w:tc>
          <w:tcPr>
            <w:tcW w:w="2867" w:type="dxa"/>
            <w:shd w:val="clear" w:color="auto" w:fill="auto"/>
          </w:tcPr>
          <w:p w14:paraId="3FCC2480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15A12BDA" w14:textId="77777777" w:rsidR="004D2A2A" w:rsidRPr="003A4814" w:rsidRDefault="004D2A2A" w:rsidP="0073695E">
            <w:pPr>
              <w:numPr>
                <w:ilvl w:val="0"/>
                <w:numId w:val="50"/>
              </w:num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ANEXOS</w:t>
            </w:r>
          </w:p>
        </w:tc>
      </w:tr>
      <w:tr w:rsidR="004D2A2A" w:rsidRPr="0073695E" w14:paraId="55B1981B" w14:textId="77777777" w:rsidTr="0073695E">
        <w:tc>
          <w:tcPr>
            <w:tcW w:w="2867" w:type="dxa"/>
            <w:shd w:val="clear" w:color="auto" w:fill="auto"/>
          </w:tcPr>
          <w:p w14:paraId="4618A78D" w14:textId="77777777" w:rsidR="004D2A2A" w:rsidRPr="0073695E" w:rsidRDefault="004D2A2A" w:rsidP="0073695E">
            <w:pPr>
              <w:suppressAutoHyphens/>
              <w:jc w:val="both"/>
              <w:rPr>
                <w:rFonts w:ascii="Museo Sans 100" w:hAnsi="Museo Sans 100"/>
                <w:b/>
              </w:rPr>
            </w:pPr>
          </w:p>
        </w:tc>
        <w:tc>
          <w:tcPr>
            <w:tcW w:w="6395" w:type="dxa"/>
            <w:shd w:val="clear" w:color="auto" w:fill="auto"/>
          </w:tcPr>
          <w:p w14:paraId="3AE09B46" w14:textId="77777777" w:rsidR="004D2A2A" w:rsidRPr="003A4814" w:rsidRDefault="004D2A2A" w:rsidP="0073695E">
            <w:pPr>
              <w:numPr>
                <w:ilvl w:val="0"/>
                <w:numId w:val="50"/>
              </w:numPr>
              <w:suppressAutoHyphens/>
              <w:jc w:val="both"/>
              <w:rPr>
                <w:rFonts w:ascii="Museo Sans 100" w:hAnsi="Museo Sans 100"/>
              </w:rPr>
            </w:pPr>
            <w:r w:rsidRPr="003A4814">
              <w:rPr>
                <w:rFonts w:ascii="Museo Sans 100" w:hAnsi="Museo Sans 100"/>
              </w:rPr>
              <w:t>MODIFICACIONES</w:t>
            </w:r>
          </w:p>
        </w:tc>
      </w:tr>
    </w:tbl>
    <w:p w14:paraId="19252F2F" w14:textId="77777777" w:rsidR="004D2A2A" w:rsidRDefault="004D2A2A" w:rsidP="004D2A2A">
      <w:pPr>
        <w:suppressAutoHyphens/>
        <w:ind w:left="360"/>
        <w:jc w:val="both"/>
        <w:rPr>
          <w:rFonts w:ascii="Museo Sans 100" w:hAnsi="Museo Sans 100"/>
          <w:b/>
        </w:rPr>
      </w:pPr>
    </w:p>
    <w:p w14:paraId="428FDCB7" w14:textId="77777777" w:rsidR="004D2A2A" w:rsidRDefault="004D2A2A" w:rsidP="004D2A2A">
      <w:pPr>
        <w:suppressAutoHyphens/>
        <w:ind w:left="360"/>
        <w:jc w:val="both"/>
        <w:rPr>
          <w:rFonts w:ascii="Museo Sans 100" w:hAnsi="Museo Sans 100"/>
          <w:b/>
        </w:rPr>
      </w:pPr>
    </w:p>
    <w:p w14:paraId="24132CA1" w14:textId="77777777" w:rsidR="004D2A2A" w:rsidRDefault="004D2A2A" w:rsidP="004D2A2A">
      <w:pPr>
        <w:suppressAutoHyphens/>
        <w:ind w:left="360"/>
        <w:jc w:val="both"/>
        <w:rPr>
          <w:rFonts w:ascii="Museo Sans 100" w:hAnsi="Museo Sans 100"/>
          <w:b/>
        </w:rPr>
      </w:pPr>
    </w:p>
    <w:p w14:paraId="0EA3CF4B" w14:textId="77777777" w:rsidR="004D2A2A" w:rsidRDefault="004D2A2A" w:rsidP="004D2A2A">
      <w:pPr>
        <w:suppressAutoHyphens/>
        <w:ind w:left="360"/>
        <w:jc w:val="both"/>
        <w:rPr>
          <w:rFonts w:ascii="Museo Sans 100" w:hAnsi="Museo Sans 100"/>
          <w:b/>
        </w:rPr>
      </w:pPr>
    </w:p>
    <w:p w14:paraId="3D542991" w14:textId="77777777" w:rsidR="004D2A2A" w:rsidRPr="003A157A" w:rsidRDefault="004D2A2A" w:rsidP="004D2A2A">
      <w:pPr>
        <w:suppressAutoHyphens/>
        <w:ind w:left="360"/>
        <w:jc w:val="both"/>
        <w:rPr>
          <w:rFonts w:ascii="Museo Sans 100" w:hAnsi="Museo Sans 100"/>
          <w:b/>
        </w:rPr>
      </w:pPr>
    </w:p>
    <w:p w14:paraId="60CB77CA" w14:textId="77777777" w:rsidR="00D96835" w:rsidRPr="003A157A" w:rsidRDefault="00C01798" w:rsidP="0036358B">
      <w:pPr>
        <w:pStyle w:val="Ttulo"/>
      </w:pPr>
      <w:r w:rsidRPr="0036358B">
        <w:t>OBJETIVO</w:t>
      </w:r>
      <w:r w:rsidRPr="003A157A">
        <w:t xml:space="preserve">  </w:t>
      </w:r>
    </w:p>
    <w:p w14:paraId="78BF7199" w14:textId="77777777" w:rsidR="00D96835" w:rsidRPr="003A157A" w:rsidRDefault="00D96835" w:rsidP="0036358B">
      <w:pPr>
        <w:suppressAutoHyphens/>
        <w:rPr>
          <w:rFonts w:ascii="Museo Sans 100" w:hAnsi="Museo Sans 100"/>
        </w:rPr>
      </w:pPr>
    </w:p>
    <w:p w14:paraId="6375E607" w14:textId="77777777" w:rsidR="00CB360C" w:rsidRPr="003B4680" w:rsidRDefault="008B7AC9" w:rsidP="007F772D">
      <w:pPr>
        <w:suppressAutoHyphens/>
        <w:spacing w:line="276" w:lineRule="auto"/>
        <w:ind w:left="360"/>
        <w:jc w:val="both"/>
        <w:rPr>
          <w:rFonts w:ascii="Museo Sans 100" w:hAnsi="Museo Sans 100"/>
          <w:color w:val="000000"/>
        </w:rPr>
      </w:pPr>
      <w:r>
        <w:rPr>
          <w:rFonts w:ascii="Museo Sans 100" w:hAnsi="Museo Sans 100"/>
          <w:color w:val="000000"/>
        </w:rPr>
        <w:t xml:space="preserve">Definir </w:t>
      </w:r>
      <w:r w:rsidR="00BD7BAC">
        <w:rPr>
          <w:rFonts w:ascii="Museo Sans 100" w:hAnsi="Museo Sans 100"/>
          <w:color w:val="000000"/>
        </w:rPr>
        <w:t xml:space="preserve">las actividades administrativas a realizar, consecuentes del ejercicio de </w:t>
      </w:r>
      <w:r>
        <w:rPr>
          <w:rFonts w:ascii="Museo Sans 100" w:hAnsi="Museo Sans 100"/>
          <w:color w:val="000000"/>
        </w:rPr>
        <w:t xml:space="preserve">supervisión y control </w:t>
      </w:r>
      <w:r w:rsidR="003B4680" w:rsidRPr="003B4680">
        <w:rPr>
          <w:rFonts w:ascii="Museo Sans 100" w:hAnsi="Museo Sans 100"/>
          <w:color w:val="000000"/>
        </w:rPr>
        <w:t xml:space="preserve">de las operaciones de seguridad que desarrolla </w:t>
      </w:r>
      <w:r w:rsidR="00BD7BAC">
        <w:rPr>
          <w:rFonts w:ascii="Museo Sans 100" w:hAnsi="Museo Sans 100"/>
          <w:color w:val="000000"/>
        </w:rPr>
        <w:t xml:space="preserve">el personal </w:t>
      </w:r>
      <w:r w:rsidR="00F31ACD">
        <w:rPr>
          <w:rFonts w:ascii="Museo Sans 100" w:hAnsi="Museo Sans 100"/>
          <w:color w:val="000000"/>
        </w:rPr>
        <w:t>técnico del</w:t>
      </w:r>
      <w:r w:rsidR="003B4680" w:rsidRPr="003B4680">
        <w:rPr>
          <w:rFonts w:ascii="Museo Sans 100" w:hAnsi="Museo Sans 100"/>
          <w:color w:val="000000"/>
        </w:rPr>
        <w:t xml:space="preserve"> Departamento de Seguridad</w:t>
      </w:r>
      <w:r w:rsidR="00BD7BAC">
        <w:rPr>
          <w:rFonts w:ascii="Museo Sans 100" w:hAnsi="Museo Sans 100"/>
          <w:color w:val="000000"/>
        </w:rPr>
        <w:t>.</w:t>
      </w:r>
    </w:p>
    <w:p w14:paraId="3D0686AA" w14:textId="77777777" w:rsidR="00FA1672" w:rsidRPr="003A157A" w:rsidRDefault="00FA1672" w:rsidP="00F266A1">
      <w:pPr>
        <w:suppressAutoHyphens/>
        <w:ind w:left="284"/>
        <w:jc w:val="both"/>
        <w:rPr>
          <w:rFonts w:ascii="Museo Sans 100" w:hAnsi="Museo Sans 100"/>
          <w:b/>
          <w:u w:val="single"/>
        </w:rPr>
      </w:pPr>
    </w:p>
    <w:p w14:paraId="3E6905B8" w14:textId="77777777" w:rsidR="00C01798" w:rsidRPr="003A157A" w:rsidRDefault="00BB2A59" w:rsidP="0036358B">
      <w:pPr>
        <w:pStyle w:val="Ttulo"/>
      </w:pPr>
      <w:r w:rsidRPr="003A157A">
        <w:t>Á</w:t>
      </w:r>
      <w:r w:rsidR="00C01798" w:rsidRPr="003A157A">
        <w:t xml:space="preserve">MBITO DE </w:t>
      </w:r>
      <w:r w:rsidR="00C01798" w:rsidRPr="0036358B">
        <w:t>APLICACIÓN</w:t>
      </w:r>
      <w:r w:rsidR="00C01798" w:rsidRPr="003A157A">
        <w:t xml:space="preserve">  </w:t>
      </w:r>
    </w:p>
    <w:p w14:paraId="5E0D3524" w14:textId="77777777" w:rsidR="00C01798" w:rsidRPr="003A157A" w:rsidRDefault="00C01798">
      <w:pPr>
        <w:suppressAutoHyphens/>
        <w:rPr>
          <w:rFonts w:ascii="Museo Sans 100" w:hAnsi="Museo Sans 100"/>
          <w:b/>
        </w:rPr>
      </w:pPr>
    </w:p>
    <w:p w14:paraId="3BBC82FD" w14:textId="77777777" w:rsidR="0090620B" w:rsidRDefault="00C65C8F" w:rsidP="003B4680">
      <w:pPr>
        <w:suppressAutoHyphens/>
        <w:spacing w:line="276" w:lineRule="auto"/>
        <w:ind w:left="360"/>
        <w:jc w:val="both"/>
        <w:rPr>
          <w:rFonts w:ascii="Museo Sans 100" w:hAnsi="Museo Sans 100"/>
          <w:color w:val="000000"/>
        </w:rPr>
      </w:pPr>
      <w:bookmarkStart w:id="0" w:name="_Hlk196742062"/>
      <w:r>
        <w:rPr>
          <w:rFonts w:ascii="Museo Sans 100" w:hAnsi="Museo Sans 100"/>
          <w:color w:val="000000"/>
        </w:rPr>
        <w:t>El p</w:t>
      </w:r>
      <w:r w:rsidR="0090620B" w:rsidRPr="00C65C8F">
        <w:rPr>
          <w:rFonts w:ascii="Museo Sans 100" w:hAnsi="Museo Sans 100"/>
          <w:color w:val="000000"/>
        </w:rPr>
        <w:t xml:space="preserve">resente procedimiento es aplicado </w:t>
      </w:r>
      <w:r w:rsidR="00BD7BAC">
        <w:rPr>
          <w:rFonts w:ascii="Museo Sans 100" w:hAnsi="Museo Sans 100"/>
          <w:color w:val="000000"/>
        </w:rPr>
        <w:t>a personal técnico y administrativo del Departamento de Seguridad.</w:t>
      </w:r>
      <w:r w:rsidR="0090620B" w:rsidRPr="002F012F">
        <w:rPr>
          <w:rFonts w:ascii="Museo Sans 100" w:hAnsi="Museo Sans 100"/>
          <w:color w:val="000000"/>
        </w:rPr>
        <w:t xml:space="preserve"> </w:t>
      </w:r>
    </w:p>
    <w:bookmarkEnd w:id="0"/>
    <w:p w14:paraId="49FA06BE" w14:textId="77777777" w:rsidR="00FA1672" w:rsidRDefault="00FA1672">
      <w:pPr>
        <w:suppressAutoHyphens/>
        <w:rPr>
          <w:rFonts w:ascii="Museo Sans 100" w:hAnsi="Museo Sans 100"/>
          <w:b/>
        </w:rPr>
      </w:pPr>
    </w:p>
    <w:p w14:paraId="17E170E8" w14:textId="77777777" w:rsidR="0005125D" w:rsidRPr="003A157A" w:rsidRDefault="002D10A9" w:rsidP="001A7A0D">
      <w:pPr>
        <w:pStyle w:val="Ttulo"/>
      </w:pPr>
      <w:r w:rsidRPr="003A157A">
        <w:t>REFERENCIA NORMATIVA</w:t>
      </w:r>
      <w:r w:rsidR="00C01798" w:rsidRPr="003A157A">
        <w:t xml:space="preserve">  </w:t>
      </w:r>
    </w:p>
    <w:p w14:paraId="3EB52B81" w14:textId="77777777" w:rsidR="00E7164D" w:rsidRPr="003A157A" w:rsidRDefault="00E7164D" w:rsidP="00B57F89">
      <w:pPr>
        <w:pStyle w:val="a"/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</w:p>
    <w:p w14:paraId="4752C8AF" w14:textId="77777777" w:rsidR="005233CA" w:rsidRPr="003A157A" w:rsidRDefault="005233CA" w:rsidP="00702C40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  <w:bookmarkStart w:id="1" w:name="_Hlk196742126"/>
      <w:r w:rsidRPr="003A157A">
        <w:rPr>
          <w:rFonts w:ascii="Museo Sans 100" w:hAnsi="Museo Sans 100"/>
          <w:bCs/>
        </w:rPr>
        <w:t>Manual de Políticas de Control Interno del Ministerio de Hacienda.</w:t>
      </w:r>
    </w:p>
    <w:p w14:paraId="4DE9ACBA" w14:textId="77777777" w:rsidR="00E7164D" w:rsidRPr="003A157A" w:rsidRDefault="00E7164D" w:rsidP="00702C40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  <w:r w:rsidRPr="003A157A">
        <w:rPr>
          <w:rFonts w:ascii="Museo Sans 100" w:hAnsi="Museo Sans 100"/>
          <w:bCs/>
        </w:rPr>
        <w:t>Reglamento de Normas Técnicas de Control Interno Específicas del Ministerio de Hacienda.</w:t>
      </w:r>
    </w:p>
    <w:p w14:paraId="18943C88" w14:textId="77777777" w:rsidR="001307FA" w:rsidRPr="004F5EA6" w:rsidRDefault="001307FA" w:rsidP="001307FA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lang w:val="es-ES"/>
        </w:rPr>
      </w:pPr>
      <w:bookmarkStart w:id="2" w:name="_Hlk167610268"/>
      <w:r w:rsidRPr="009B70A1">
        <w:rPr>
          <w:rFonts w:ascii="Museo Sans 100" w:hAnsi="Museo Sans 100"/>
          <w:lang w:val="es-ES"/>
        </w:rPr>
        <w:t xml:space="preserve">Acuerdo Ejecutivo No. </w:t>
      </w:r>
      <w:r w:rsidR="009B70A1" w:rsidRPr="009B70A1">
        <w:rPr>
          <w:rFonts w:ascii="Museo Sans 100" w:hAnsi="Museo Sans 100"/>
          <w:lang w:val="es-ES"/>
        </w:rPr>
        <w:t xml:space="preserve">682 </w:t>
      </w:r>
      <w:r w:rsidRPr="009B70A1">
        <w:rPr>
          <w:rFonts w:ascii="Museo Sans 100" w:hAnsi="Museo Sans 100"/>
          <w:lang w:val="es-ES"/>
        </w:rPr>
        <w:t xml:space="preserve">de </w:t>
      </w:r>
      <w:r w:rsidR="00CB360C" w:rsidRPr="009B70A1">
        <w:rPr>
          <w:rFonts w:ascii="Museo Sans 100" w:hAnsi="Museo Sans 100"/>
          <w:lang w:val="es-ES"/>
        </w:rPr>
        <w:t>fecha</w:t>
      </w:r>
      <w:r w:rsidRPr="009B70A1">
        <w:rPr>
          <w:rFonts w:ascii="Museo Sans 100" w:hAnsi="Museo Sans 100"/>
          <w:lang w:val="es-ES"/>
        </w:rPr>
        <w:t xml:space="preserve"> </w:t>
      </w:r>
      <w:r w:rsidR="009B70A1" w:rsidRPr="009B70A1">
        <w:rPr>
          <w:rFonts w:ascii="Museo Sans 100" w:hAnsi="Museo Sans 100"/>
          <w:lang w:val="es-ES"/>
        </w:rPr>
        <w:t>11ABR2023</w:t>
      </w:r>
      <w:r w:rsidR="00B57F89" w:rsidRPr="009B70A1">
        <w:rPr>
          <w:rFonts w:ascii="Museo Sans 100" w:hAnsi="Museo Sans 100"/>
          <w:lang w:val="es-ES"/>
        </w:rPr>
        <w:t xml:space="preserve"> </w:t>
      </w:r>
      <w:r w:rsidR="00CB360C" w:rsidRPr="009B70A1">
        <w:rPr>
          <w:rFonts w:ascii="Museo Sans 100" w:hAnsi="Museo Sans 100"/>
          <w:lang w:val="es-ES"/>
        </w:rPr>
        <w:t xml:space="preserve">en el que se </w:t>
      </w:r>
      <w:r w:rsidR="00B57F89" w:rsidRPr="009B70A1">
        <w:rPr>
          <w:rFonts w:ascii="Museo Sans 100" w:hAnsi="Museo Sans 100"/>
          <w:lang w:val="es-ES"/>
        </w:rPr>
        <w:t xml:space="preserve">creo el Departamento </w:t>
      </w:r>
      <w:r w:rsidR="00B57F89" w:rsidRPr="004F5EA6">
        <w:rPr>
          <w:rFonts w:ascii="Museo Sans 100" w:hAnsi="Museo Sans 100"/>
          <w:lang w:val="es-ES"/>
        </w:rPr>
        <w:t>de Seguridad del Ministerio de Hacienda</w:t>
      </w:r>
      <w:r w:rsidRPr="004F5EA6">
        <w:rPr>
          <w:rFonts w:ascii="Museo Sans 100" w:hAnsi="Museo Sans 100"/>
          <w:lang w:val="es-ES"/>
        </w:rPr>
        <w:t>.</w:t>
      </w:r>
    </w:p>
    <w:bookmarkEnd w:id="2"/>
    <w:p w14:paraId="09E2E289" w14:textId="77777777" w:rsidR="009B70A1" w:rsidRPr="004F5EA6" w:rsidRDefault="009B70A1" w:rsidP="009B70A1">
      <w:pPr>
        <w:numPr>
          <w:ilvl w:val="0"/>
          <w:numId w:val="17"/>
        </w:numPr>
        <w:rPr>
          <w:rFonts w:ascii="Museo Sans 100" w:hAnsi="Museo Sans 100"/>
          <w:noProof/>
          <w:lang w:val="es-ES"/>
        </w:rPr>
      </w:pPr>
      <w:r w:rsidRPr="004F5EA6">
        <w:rPr>
          <w:rFonts w:ascii="Museo Sans 100" w:hAnsi="Museo Sans 100"/>
          <w:noProof/>
          <w:lang w:val="es-ES"/>
        </w:rPr>
        <w:t xml:space="preserve">Acuerdo Ejecutivo N° </w:t>
      </w:r>
      <w:r w:rsidR="004F5EA6" w:rsidRPr="004F5EA6">
        <w:rPr>
          <w:rFonts w:ascii="Museo Sans 100" w:hAnsi="Museo Sans 100"/>
          <w:noProof/>
          <w:lang w:val="es-ES"/>
        </w:rPr>
        <w:t>2060</w:t>
      </w:r>
      <w:r w:rsidRPr="004F5EA6">
        <w:rPr>
          <w:rFonts w:ascii="Museo Sans 100" w:hAnsi="Museo Sans 100"/>
          <w:noProof/>
          <w:lang w:val="es-ES"/>
        </w:rPr>
        <w:t xml:space="preserve"> de fecha </w:t>
      </w:r>
      <w:r w:rsidR="004F5EA6" w:rsidRPr="004F5EA6">
        <w:rPr>
          <w:rFonts w:ascii="Museo Sans 100" w:hAnsi="Museo Sans 100"/>
          <w:noProof/>
          <w:lang w:val="es-ES"/>
        </w:rPr>
        <w:t>23</w:t>
      </w:r>
      <w:r w:rsidRPr="004F5EA6">
        <w:rPr>
          <w:rFonts w:ascii="Museo Sans 100" w:hAnsi="Museo Sans 100"/>
          <w:noProof/>
          <w:lang w:val="es-ES"/>
        </w:rPr>
        <w:t xml:space="preserve"> de septiembre de 202</w:t>
      </w:r>
      <w:r w:rsidR="004F5EA6" w:rsidRPr="004F5EA6">
        <w:rPr>
          <w:rFonts w:ascii="Museo Sans 100" w:hAnsi="Museo Sans 100"/>
          <w:noProof/>
          <w:lang w:val="es-ES"/>
        </w:rPr>
        <w:t>4</w:t>
      </w:r>
      <w:r w:rsidRPr="004F5EA6">
        <w:rPr>
          <w:rFonts w:ascii="Museo Sans 100" w:hAnsi="Museo Sans 100"/>
          <w:noProof/>
          <w:lang w:val="es-ES"/>
        </w:rPr>
        <w:t xml:space="preserve"> sobre: Reestructuración organizativa de la D</w:t>
      </w:r>
      <w:r w:rsidR="009751EB" w:rsidRPr="004F5EA6">
        <w:rPr>
          <w:rFonts w:ascii="Museo Sans 100" w:hAnsi="Museo Sans 100"/>
          <w:noProof/>
          <w:lang w:val="es-ES"/>
        </w:rPr>
        <w:t>ireccion General de Administraci</w:t>
      </w:r>
      <w:r w:rsidR="007D107B" w:rsidRPr="004F5EA6">
        <w:rPr>
          <w:rFonts w:ascii="Museo Sans 100" w:hAnsi="Museo Sans 100"/>
          <w:noProof/>
          <w:lang w:val="es-ES"/>
        </w:rPr>
        <w:t>ó</w:t>
      </w:r>
      <w:r w:rsidR="009751EB" w:rsidRPr="004F5EA6">
        <w:rPr>
          <w:rFonts w:ascii="Museo Sans 100" w:hAnsi="Museo Sans 100"/>
          <w:noProof/>
          <w:lang w:val="es-ES"/>
        </w:rPr>
        <w:t>n</w:t>
      </w:r>
      <w:r w:rsidRPr="004F5EA6">
        <w:rPr>
          <w:rFonts w:ascii="Museo Sans 100" w:hAnsi="Museo Sans 100"/>
          <w:noProof/>
          <w:lang w:val="es-ES"/>
        </w:rPr>
        <w:t>.</w:t>
      </w:r>
    </w:p>
    <w:p w14:paraId="60194CED" w14:textId="77777777" w:rsidR="00B57F89" w:rsidRPr="00B57F89" w:rsidRDefault="00B57F89" w:rsidP="00B57F89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sz w:val="22"/>
          <w:szCs w:val="22"/>
        </w:rPr>
      </w:pPr>
      <w:r w:rsidRPr="003A157A">
        <w:rPr>
          <w:rFonts w:ascii="Museo Sans 100" w:hAnsi="Museo Sans 100"/>
          <w:bCs/>
        </w:rPr>
        <w:t xml:space="preserve">Norma ISO 9001 Sistemas de Gestión de </w:t>
      </w:r>
      <w:smartTag w:uri="urn:schemas-microsoft-com:office:smarttags" w:element="PersonName">
        <w:smartTagPr>
          <w:attr w:name="ProductID" w:val="LA CALIDAD"/>
        </w:smartTagPr>
        <w:r w:rsidRPr="003A157A">
          <w:rPr>
            <w:rFonts w:ascii="Museo Sans 100" w:hAnsi="Museo Sans 100"/>
            <w:bCs/>
          </w:rPr>
          <w:t>la Calidad</w:t>
        </w:r>
      </w:smartTag>
      <w:r w:rsidRPr="003A157A">
        <w:rPr>
          <w:rFonts w:ascii="Museo Sans 100" w:hAnsi="Museo Sans 100"/>
          <w:bCs/>
        </w:rPr>
        <w:t xml:space="preserve"> – Requisitos.</w:t>
      </w:r>
    </w:p>
    <w:p w14:paraId="45A911EA" w14:textId="77777777" w:rsidR="008D6B54" w:rsidRPr="00CB360C" w:rsidRDefault="005233CA" w:rsidP="00CB360C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  <w:color w:val="000000"/>
        </w:rPr>
      </w:pPr>
      <w:r w:rsidRPr="004F5F33">
        <w:rPr>
          <w:rFonts w:ascii="Museo Sans 100" w:hAnsi="Museo Sans 100"/>
          <w:color w:val="000000"/>
          <w:lang w:val="es-MX" w:eastAsia="es-MX"/>
        </w:rPr>
        <w:t>PRO-1.2.1.1 Control de Información Documentada del Sistema de Gestión de la Calidad</w:t>
      </w:r>
    </w:p>
    <w:p w14:paraId="0221147B" w14:textId="77777777" w:rsidR="008D6B54" w:rsidRDefault="008D6B54" w:rsidP="00702C40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  <w:color w:val="000000"/>
        </w:rPr>
      </w:pPr>
      <w:r w:rsidRPr="004F5F33">
        <w:rPr>
          <w:rFonts w:ascii="Museo Sans 100" w:hAnsi="Museo Sans 100"/>
          <w:bCs/>
          <w:color w:val="000000"/>
        </w:rPr>
        <w:lastRenderedPageBreak/>
        <w:t xml:space="preserve">Manual de </w:t>
      </w:r>
      <w:r w:rsidR="00CB360C">
        <w:rPr>
          <w:rFonts w:ascii="Museo Sans 100" w:hAnsi="Museo Sans 100"/>
          <w:bCs/>
          <w:color w:val="000000"/>
        </w:rPr>
        <w:t>Seguridad de la Información, del Sistema de Gestión de Seguridad de Información del Ministerio de Hacienda</w:t>
      </w:r>
      <w:r w:rsidR="00BD7BAC">
        <w:rPr>
          <w:rFonts w:ascii="Museo Sans 100" w:hAnsi="Museo Sans 100"/>
          <w:bCs/>
          <w:color w:val="000000"/>
        </w:rPr>
        <w:t xml:space="preserve">. </w:t>
      </w:r>
    </w:p>
    <w:p w14:paraId="4A1B5753" w14:textId="77777777" w:rsidR="00CE5EC9" w:rsidRPr="00340D01" w:rsidRDefault="00F261B7" w:rsidP="00702C40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  <w:r w:rsidRPr="0082421D">
        <w:rPr>
          <w:rFonts w:ascii="Museo Sans 100" w:hAnsi="Museo Sans 100"/>
          <w:bCs/>
        </w:rPr>
        <w:t>Ley de Transporte Terrestre, Transito y Seguridad Vial. </w:t>
      </w:r>
    </w:p>
    <w:p w14:paraId="15F1DE2E" w14:textId="77777777" w:rsidR="00F261B7" w:rsidRPr="00340D01" w:rsidRDefault="00F261B7" w:rsidP="00702C40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  <w:r w:rsidRPr="00340D01">
        <w:rPr>
          <w:rFonts w:ascii="Museo Sans 100" w:hAnsi="Museo Sans 100"/>
          <w:bCs/>
        </w:rPr>
        <w:t>Ley de Servicios Privados de Seguridad</w:t>
      </w:r>
    </w:p>
    <w:p w14:paraId="7AE538B7" w14:textId="77777777" w:rsidR="00BD7BAC" w:rsidRPr="00340D01" w:rsidRDefault="00BD7BAC" w:rsidP="00702C40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  <w:r w:rsidRPr="00340D01">
        <w:rPr>
          <w:rFonts w:ascii="Museo Sans 100" w:hAnsi="Museo Sans 100"/>
          <w:bCs/>
        </w:rPr>
        <w:t xml:space="preserve">Contrato de Seguridad Privada </w:t>
      </w:r>
      <w:r w:rsidR="00E738EA" w:rsidRPr="00340D01">
        <w:rPr>
          <w:rFonts w:ascii="Museo Sans 100" w:hAnsi="Museo Sans 100"/>
          <w:bCs/>
        </w:rPr>
        <w:t>para el Ministerio de Hacienda y sus dependencias.</w:t>
      </w:r>
    </w:p>
    <w:p w14:paraId="46BDB28D" w14:textId="77777777" w:rsidR="00E738EA" w:rsidRPr="00340D01" w:rsidRDefault="00E738EA" w:rsidP="00702C40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  <w:r w:rsidRPr="00340D01">
        <w:rPr>
          <w:rFonts w:ascii="Museo Sans 100" w:hAnsi="Museo Sans 100"/>
          <w:bCs/>
        </w:rPr>
        <w:t>Contrato de Servicio de Tecnologia GPS para la Flota vehicular del Ministerio de Hacienda.</w:t>
      </w:r>
    </w:p>
    <w:p w14:paraId="76779E9D" w14:textId="77777777" w:rsidR="00214FDB" w:rsidRPr="00340D01" w:rsidRDefault="00EC497F" w:rsidP="00702C40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  <w:r w:rsidRPr="00340D01">
        <w:rPr>
          <w:rFonts w:ascii="Museo Sans 100" w:hAnsi="Museo Sans 100"/>
          <w:bCs/>
        </w:rPr>
        <w:t xml:space="preserve">ISO 37001 </w:t>
      </w:r>
      <w:r w:rsidR="006E5EB5" w:rsidRPr="00340D01">
        <w:rPr>
          <w:rFonts w:ascii="Museo Sans 100" w:hAnsi="Museo Sans 100"/>
          <w:bCs/>
        </w:rPr>
        <w:t xml:space="preserve">Sistema de </w:t>
      </w:r>
      <w:r w:rsidR="00340D01" w:rsidRPr="00340D01">
        <w:rPr>
          <w:rFonts w:ascii="Museo Sans 100" w:hAnsi="Museo Sans 100"/>
          <w:bCs/>
        </w:rPr>
        <w:t>Gestion Antisoborno</w:t>
      </w:r>
      <w:r w:rsidR="00C84831">
        <w:rPr>
          <w:rFonts w:ascii="Museo Sans 100" w:hAnsi="Museo Sans 100"/>
          <w:bCs/>
        </w:rPr>
        <w:t>.</w:t>
      </w:r>
    </w:p>
    <w:p w14:paraId="660CF39B" w14:textId="77777777" w:rsidR="00EC497F" w:rsidRPr="00340D01" w:rsidRDefault="00EC497F" w:rsidP="00702C40">
      <w:pPr>
        <w:pStyle w:val="a"/>
        <w:numPr>
          <w:ilvl w:val="0"/>
          <w:numId w:val="17"/>
        </w:numPr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  <w:r w:rsidRPr="00340D01">
        <w:rPr>
          <w:rFonts w:ascii="Museo Sans 100" w:hAnsi="Museo Sans 100"/>
          <w:bCs/>
        </w:rPr>
        <w:t xml:space="preserve">Politica de Antisoborno del </w:t>
      </w:r>
      <w:r w:rsidR="00340D01" w:rsidRPr="00340D01">
        <w:rPr>
          <w:rFonts w:ascii="Museo Sans 100" w:hAnsi="Museo Sans 100"/>
          <w:bCs/>
        </w:rPr>
        <w:t>Ministerio de Hacienda</w:t>
      </w:r>
      <w:r w:rsidR="00C84831">
        <w:rPr>
          <w:rFonts w:ascii="Museo Sans 100" w:hAnsi="Museo Sans 100"/>
          <w:bCs/>
        </w:rPr>
        <w:t>.</w:t>
      </w:r>
    </w:p>
    <w:bookmarkEnd w:id="1"/>
    <w:p w14:paraId="19EA63D8" w14:textId="77777777" w:rsidR="0036358B" w:rsidRPr="00340D01" w:rsidRDefault="0036358B" w:rsidP="00CB360C">
      <w:pPr>
        <w:pStyle w:val="a"/>
        <w:tabs>
          <w:tab w:val="clear" w:pos="2280"/>
          <w:tab w:val="clear" w:pos="7680"/>
        </w:tabs>
        <w:spacing w:line="276" w:lineRule="auto"/>
        <w:rPr>
          <w:rFonts w:ascii="Museo Sans 100" w:hAnsi="Museo Sans 100"/>
          <w:bCs/>
        </w:rPr>
      </w:pPr>
    </w:p>
    <w:p w14:paraId="50050379" w14:textId="77777777" w:rsidR="00C01798" w:rsidRPr="003A157A" w:rsidRDefault="002D10A9" w:rsidP="0036358B">
      <w:pPr>
        <w:pStyle w:val="Ttulo"/>
      </w:pPr>
      <w:r w:rsidRPr="003A157A">
        <w:t>DEFINICIONES</w:t>
      </w:r>
    </w:p>
    <w:p w14:paraId="6B632706" w14:textId="77777777" w:rsidR="0003002E" w:rsidRPr="007D54B3" w:rsidRDefault="0003002E" w:rsidP="00874C65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spacing w:line="276" w:lineRule="auto"/>
        <w:ind w:right="-60"/>
        <w:jc w:val="both"/>
        <w:rPr>
          <w:rFonts w:ascii="Museo Sans 100" w:hAnsi="Museo Sans 100"/>
          <w:color w:val="000000"/>
        </w:rPr>
      </w:pPr>
    </w:p>
    <w:p w14:paraId="55DD0ADD" w14:textId="77777777" w:rsidR="006A683E" w:rsidRPr="007842F8" w:rsidRDefault="00B740C8" w:rsidP="007842F8">
      <w:pPr>
        <w:numPr>
          <w:ilvl w:val="0"/>
          <w:numId w:val="14"/>
        </w:numPr>
        <w:suppressAutoHyphens/>
        <w:spacing w:line="276" w:lineRule="auto"/>
        <w:ind w:left="709"/>
        <w:jc w:val="both"/>
        <w:rPr>
          <w:rFonts w:ascii="Museo Sans 100" w:hAnsi="Museo Sans 100"/>
          <w:bCs/>
          <w:noProof/>
          <w:color w:val="000000"/>
        </w:rPr>
      </w:pPr>
      <w:r w:rsidRPr="007D54B3">
        <w:rPr>
          <w:rFonts w:ascii="Museo Sans 100" w:hAnsi="Museo Sans 100"/>
          <w:b/>
          <w:bCs/>
          <w:noProof/>
          <w:color w:val="000000"/>
        </w:rPr>
        <w:t>Agentes de Seguridad:</w:t>
      </w:r>
      <w:r w:rsidR="007842F8">
        <w:rPr>
          <w:rFonts w:ascii="Museo Sans 100" w:hAnsi="Museo Sans 100"/>
          <w:bCs/>
          <w:noProof/>
          <w:color w:val="000000"/>
        </w:rPr>
        <w:t xml:space="preserve"> </w:t>
      </w:r>
      <w:r w:rsidR="00A47D37" w:rsidRPr="007842F8">
        <w:rPr>
          <w:rFonts w:ascii="Museo Sans 100" w:hAnsi="Museo Sans 100"/>
          <w:bCs/>
          <w:noProof/>
          <w:color w:val="000000"/>
        </w:rPr>
        <w:t>Es un profesional encargado de proteger personas y bienes, tanto en establecimientos privados como publicos, mediante la vigilancia, control de acceso y la prevencion de accidentes</w:t>
      </w:r>
      <w:r w:rsidR="001E3EDB" w:rsidRPr="007842F8">
        <w:rPr>
          <w:rFonts w:ascii="Museo Sans 100" w:hAnsi="Museo Sans 100"/>
          <w:bCs/>
          <w:noProof/>
          <w:color w:val="000000"/>
        </w:rPr>
        <w:t>.</w:t>
      </w:r>
    </w:p>
    <w:p w14:paraId="1BF69987" w14:textId="77777777" w:rsidR="006E5FA2" w:rsidRPr="007842F8" w:rsidRDefault="006E5FA2" w:rsidP="007842F8">
      <w:pPr>
        <w:numPr>
          <w:ilvl w:val="0"/>
          <w:numId w:val="47"/>
        </w:numPr>
        <w:suppressAutoHyphens/>
        <w:spacing w:line="276" w:lineRule="auto"/>
        <w:jc w:val="both"/>
        <w:rPr>
          <w:rFonts w:ascii="Museo Sans 100" w:hAnsi="Museo Sans 100"/>
          <w:b/>
          <w:bCs/>
          <w:noProof/>
          <w:color w:val="000000"/>
        </w:rPr>
      </w:pPr>
      <w:r w:rsidRPr="007D54B3">
        <w:rPr>
          <w:rFonts w:ascii="Museo Sans 100" w:hAnsi="Museo Sans 100"/>
          <w:b/>
          <w:bCs/>
          <w:noProof/>
          <w:color w:val="000000"/>
        </w:rPr>
        <w:t>Supervision de seguridad</w:t>
      </w:r>
      <w:r w:rsidR="007842F8">
        <w:rPr>
          <w:rFonts w:ascii="Museo Sans 100" w:hAnsi="Museo Sans 100"/>
          <w:b/>
          <w:bCs/>
          <w:noProof/>
          <w:color w:val="000000"/>
        </w:rPr>
        <w:t xml:space="preserve">: </w:t>
      </w:r>
      <w:r w:rsidRPr="007842F8">
        <w:rPr>
          <w:rFonts w:ascii="Museo Sans 100" w:hAnsi="Museo Sans 100" w:cs="Arial"/>
          <w:color w:val="001D35"/>
          <w:szCs w:val="24"/>
          <w:shd w:val="clear" w:color="auto" w:fill="FFFFFF"/>
        </w:rPr>
        <w:t>Se refiere a la vigilancia y gestión de las operaciones de seguridad, tanto en entornos laborales como en áreas específicas que requieren protección constante. Implica dirigir, coordinar y controlar al personal de seguridad para mantener un ambiente seguro, proteger a las personas y los recursos, y asegurar el cumplimiento de las medidas preventivas y correctivas.</w:t>
      </w:r>
      <w:r w:rsidRPr="007842F8">
        <w:rPr>
          <w:rStyle w:val="uv3um"/>
          <w:rFonts w:ascii="Museo Sans 100" w:hAnsi="Museo Sans 100" w:cs="Arial"/>
          <w:color w:val="001D35"/>
          <w:szCs w:val="24"/>
          <w:shd w:val="clear" w:color="auto" w:fill="FFFFFF"/>
        </w:rPr>
        <w:t> </w:t>
      </w:r>
    </w:p>
    <w:p w14:paraId="5E6C9054" w14:textId="77777777" w:rsidR="00B03238" w:rsidRPr="007842F8" w:rsidRDefault="0052022C" w:rsidP="007842F8">
      <w:pPr>
        <w:numPr>
          <w:ilvl w:val="0"/>
          <w:numId w:val="14"/>
        </w:numPr>
        <w:suppressAutoHyphens/>
        <w:spacing w:line="276" w:lineRule="auto"/>
        <w:ind w:left="709"/>
        <w:jc w:val="both"/>
        <w:rPr>
          <w:rFonts w:ascii="Museo Sans 100" w:hAnsi="Museo Sans 100"/>
          <w:bCs/>
          <w:noProof/>
        </w:rPr>
      </w:pPr>
      <w:r w:rsidRPr="00B03238">
        <w:rPr>
          <w:rFonts w:ascii="Museo Sans 100" w:hAnsi="Museo Sans 100"/>
          <w:b/>
          <w:bCs/>
          <w:noProof/>
        </w:rPr>
        <w:t>Videovigilancia</w:t>
      </w:r>
      <w:r>
        <w:rPr>
          <w:rFonts w:ascii="Museo Sans 100" w:hAnsi="Museo Sans 100"/>
          <w:b/>
          <w:bCs/>
          <w:noProof/>
        </w:rPr>
        <w:t>:</w:t>
      </w:r>
      <w:r w:rsidR="007842F8">
        <w:rPr>
          <w:rFonts w:ascii="Museo Sans 100" w:hAnsi="Museo Sans 100"/>
          <w:bCs/>
          <w:noProof/>
        </w:rPr>
        <w:t xml:space="preserve"> </w:t>
      </w:r>
      <w:r w:rsidR="00B03238" w:rsidRPr="007842F8">
        <w:rPr>
          <w:rFonts w:ascii="Museo Sans 100" w:hAnsi="Museo Sans 100"/>
          <w:bCs/>
          <w:noProof/>
        </w:rPr>
        <w:t>Es un método de control y vigilancia pública y privada que utiliza cámaras de video fijas o móviles para observar de manera remota y/o videograbar áreas geográficas o espacios determinados con la intención de prevenir, disuadir o sancionar conductas anómalas o registrar incidentes y situaciones de urgencia</w:t>
      </w:r>
    </w:p>
    <w:p w14:paraId="05E9E0E1" w14:textId="77777777" w:rsidR="00045754" w:rsidRPr="003A157A" w:rsidRDefault="00045754" w:rsidP="00254681">
      <w:pPr>
        <w:pStyle w:val="a"/>
        <w:spacing w:line="240" w:lineRule="auto"/>
        <w:rPr>
          <w:rFonts w:ascii="Museo Sans 100" w:hAnsi="Museo Sans 100"/>
        </w:rPr>
      </w:pPr>
    </w:p>
    <w:p w14:paraId="7864BC9A" w14:textId="77777777" w:rsidR="00C01798" w:rsidRDefault="00C01798" w:rsidP="006C1C3B">
      <w:pPr>
        <w:pStyle w:val="Ttulo"/>
        <w:numPr>
          <w:ilvl w:val="0"/>
          <w:numId w:val="0"/>
        </w:numPr>
      </w:pPr>
      <w:r w:rsidRPr="003A157A">
        <w:t xml:space="preserve"> </w:t>
      </w:r>
      <w:r w:rsidR="002D10A9" w:rsidRPr="003A157A">
        <w:t>RESPONSABIL</w:t>
      </w:r>
      <w:r w:rsidR="006C1C3B">
        <w:t>IDADES</w:t>
      </w:r>
    </w:p>
    <w:p w14:paraId="4BA447DF" w14:textId="77777777" w:rsidR="00EC497F" w:rsidRPr="00B03238" w:rsidRDefault="00EC497F" w:rsidP="00EC497F">
      <w:pPr>
        <w:numPr>
          <w:ilvl w:val="0"/>
          <w:numId w:val="19"/>
        </w:numPr>
        <w:ind w:left="709" w:right="-60" w:hanging="425"/>
        <w:jc w:val="both"/>
        <w:rPr>
          <w:rFonts w:ascii="Museo Sans 100" w:hAnsi="Museo Sans 100"/>
          <w:lang w:val="es-ES"/>
        </w:rPr>
      </w:pPr>
      <w:bookmarkStart w:id="3" w:name="_Hlk196742154"/>
      <w:r w:rsidRPr="00B03238">
        <w:rPr>
          <w:rFonts w:ascii="Museo Sans 100" w:hAnsi="Museo Sans 100"/>
          <w:b/>
          <w:lang w:val="es-ES"/>
        </w:rPr>
        <w:t>Del Director General de Administración:</w:t>
      </w:r>
    </w:p>
    <w:p w14:paraId="78660D73" w14:textId="77777777" w:rsidR="00EC497F" w:rsidRPr="00B03238" w:rsidRDefault="00EC497F" w:rsidP="00EC497F">
      <w:pPr>
        <w:ind w:left="709" w:right="-60"/>
        <w:jc w:val="both"/>
        <w:rPr>
          <w:rFonts w:ascii="Museo Sans 100" w:hAnsi="Museo Sans 100"/>
          <w:lang w:val="es-ES"/>
        </w:rPr>
      </w:pPr>
      <w:r w:rsidRPr="00B03238">
        <w:rPr>
          <w:rFonts w:ascii="Museo Sans 100" w:hAnsi="Museo Sans 100"/>
          <w:lang w:val="es-ES"/>
        </w:rPr>
        <w:t>Aprobar y velar por el cumplimiento del procedimiento.</w:t>
      </w:r>
    </w:p>
    <w:p w14:paraId="7E1EF401" w14:textId="77777777" w:rsidR="00EC497F" w:rsidRDefault="00EC497F" w:rsidP="00EC497F">
      <w:pPr>
        <w:ind w:left="709" w:right="-60"/>
        <w:jc w:val="both"/>
        <w:rPr>
          <w:rFonts w:ascii="Museo Sans 100" w:hAnsi="Museo Sans 100"/>
          <w:lang w:val="es-ES"/>
        </w:rPr>
      </w:pPr>
    </w:p>
    <w:p w14:paraId="0483B4B1" w14:textId="77777777" w:rsidR="00EC497F" w:rsidRPr="00B03238" w:rsidRDefault="00EC497F" w:rsidP="00EC497F">
      <w:pPr>
        <w:numPr>
          <w:ilvl w:val="0"/>
          <w:numId w:val="19"/>
        </w:numPr>
        <w:ind w:left="709" w:right="-60" w:hanging="425"/>
        <w:jc w:val="both"/>
        <w:rPr>
          <w:rFonts w:ascii="Museo Sans 100" w:hAnsi="Museo Sans 100"/>
          <w:lang w:val="es-ES"/>
        </w:rPr>
      </w:pPr>
      <w:r w:rsidRPr="00B03238">
        <w:rPr>
          <w:rFonts w:ascii="Museo Sans 100" w:hAnsi="Museo Sans 100"/>
          <w:b/>
          <w:lang w:val="es-ES"/>
        </w:rPr>
        <w:t>Del Subdirector de Administración.</w:t>
      </w:r>
    </w:p>
    <w:p w14:paraId="4BB7942F" w14:textId="77777777" w:rsidR="00EC497F" w:rsidRDefault="00EC497F" w:rsidP="00EC497F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ind w:left="284" w:right="-60"/>
        <w:jc w:val="both"/>
        <w:rPr>
          <w:rFonts w:ascii="Museo Sans 100" w:hAnsi="Museo Sans 100"/>
          <w:lang w:val="es-ES"/>
        </w:rPr>
      </w:pPr>
      <w:r>
        <w:rPr>
          <w:rFonts w:ascii="Museo Sans 100" w:hAnsi="Museo Sans 100"/>
          <w:lang w:val="es-ES"/>
        </w:rPr>
        <w:tab/>
      </w:r>
      <w:r w:rsidRPr="00B03238">
        <w:rPr>
          <w:rFonts w:ascii="Museo Sans 100" w:hAnsi="Museo Sans 100"/>
          <w:lang w:val="es-ES"/>
        </w:rPr>
        <w:t>Revisar este procedimiento y sus futuras modificaciones</w:t>
      </w:r>
    </w:p>
    <w:p w14:paraId="5CBCBD84" w14:textId="77777777" w:rsidR="00EC497F" w:rsidRDefault="00EC497F" w:rsidP="00EC497F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ind w:left="284" w:right="-60"/>
        <w:jc w:val="both"/>
        <w:rPr>
          <w:rFonts w:ascii="Museo Sans 100" w:hAnsi="Museo Sans 100"/>
          <w:lang w:val="es-ES"/>
        </w:rPr>
      </w:pPr>
    </w:p>
    <w:p w14:paraId="4FBF671D" w14:textId="77777777" w:rsidR="00EC497F" w:rsidRPr="00215A04" w:rsidRDefault="00EC497F" w:rsidP="00EC497F">
      <w:pPr>
        <w:numPr>
          <w:ilvl w:val="0"/>
          <w:numId w:val="45"/>
        </w:num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ind w:right="-60" w:hanging="1440"/>
        <w:jc w:val="both"/>
        <w:rPr>
          <w:rFonts w:ascii="Museo Sans 100" w:hAnsi="Museo Sans 100"/>
          <w:b/>
          <w:lang w:val="es-ES"/>
        </w:rPr>
      </w:pPr>
      <w:r w:rsidRPr="00215A04">
        <w:rPr>
          <w:rFonts w:ascii="Museo Sans 100" w:hAnsi="Museo Sans 100"/>
          <w:b/>
          <w:lang w:val="es-ES"/>
        </w:rPr>
        <w:t xml:space="preserve">Del </w:t>
      </w:r>
      <w:r>
        <w:rPr>
          <w:rFonts w:ascii="Museo Sans 100" w:hAnsi="Museo Sans 100"/>
          <w:b/>
          <w:lang w:val="es-ES"/>
        </w:rPr>
        <w:t>Jefe de Departamento de Seguridad</w:t>
      </w:r>
      <w:r w:rsidRPr="00215A04">
        <w:rPr>
          <w:rFonts w:ascii="Museo Sans 100" w:hAnsi="Museo Sans 100"/>
          <w:b/>
          <w:lang w:val="es-ES"/>
        </w:rPr>
        <w:t>:</w:t>
      </w:r>
    </w:p>
    <w:p w14:paraId="7CE3AE88" w14:textId="77777777" w:rsidR="00EC497F" w:rsidRDefault="00EC497F" w:rsidP="00EC497F">
      <w:pPr>
        <w:ind w:left="709" w:right="-60"/>
        <w:jc w:val="both"/>
        <w:rPr>
          <w:rFonts w:ascii="Museo Sans 100" w:hAnsi="Museo Sans 100"/>
          <w:lang w:val="es-ES"/>
        </w:rPr>
      </w:pPr>
      <w:r w:rsidRPr="00E738EA">
        <w:rPr>
          <w:rFonts w:ascii="Museo Sans 100" w:hAnsi="Museo Sans 100"/>
          <w:lang w:val="es-ES"/>
        </w:rPr>
        <w:t xml:space="preserve">Someter a aprobación la </w:t>
      </w:r>
      <w:r>
        <w:rPr>
          <w:rFonts w:ascii="Museo Sans 100" w:hAnsi="Museo Sans 100"/>
          <w:lang w:val="es-ES"/>
        </w:rPr>
        <w:t xml:space="preserve">elaboración y </w:t>
      </w:r>
      <w:r w:rsidRPr="00E738EA">
        <w:rPr>
          <w:rFonts w:ascii="Museo Sans 100" w:hAnsi="Museo Sans 100"/>
          <w:lang w:val="es-ES"/>
        </w:rPr>
        <w:t>actualización del procedimiento.</w:t>
      </w:r>
    </w:p>
    <w:p w14:paraId="45AB7FEE" w14:textId="77777777" w:rsidR="00EC497F" w:rsidRDefault="00EC497F" w:rsidP="00EC497F">
      <w:pPr>
        <w:ind w:right="-60"/>
        <w:jc w:val="both"/>
        <w:rPr>
          <w:rFonts w:ascii="Museo Sans 100" w:hAnsi="Museo Sans 100"/>
          <w:lang w:val="es-ES"/>
        </w:rPr>
      </w:pPr>
    </w:p>
    <w:p w14:paraId="5F57B649" w14:textId="77777777" w:rsidR="00133E79" w:rsidRPr="003A157A" w:rsidRDefault="00133E79" w:rsidP="00B03238">
      <w:pPr>
        <w:numPr>
          <w:ilvl w:val="0"/>
          <w:numId w:val="45"/>
        </w:numPr>
        <w:ind w:hanging="1440"/>
        <w:rPr>
          <w:rFonts w:ascii="Museo Sans 100" w:hAnsi="Museo Sans 100"/>
          <w:lang w:val="es-MX" w:eastAsia="es-MX"/>
        </w:rPr>
      </w:pPr>
      <w:r w:rsidRPr="00714CF4">
        <w:rPr>
          <w:rFonts w:ascii="Museo Sans 100" w:hAnsi="Museo Sans 100"/>
          <w:b/>
          <w:lang w:val="es-MX" w:eastAsia="es-MX"/>
        </w:rPr>
        <w:t>D</w:t>
      </w:r>
      <w:r>
        <w:rPr>
          <w:rFonts w:ascii="Museo Sans 100" w:hAnsi="Museo Sans 100"/>
          <w:b/>
          <w:lang w:val="es-MX" w:eastAsia="es-MX"/>
        </w:rPr>
        <w:t>el personal Técnico del Departamento de Seguridad</w:t>
      </w:r>
      <w:r w:rsidRPr="00714CF4">
        <w:rPr>
          <w:rFonts w:ascii="Museo Sans 100" w:hAnsi="Museo Sans 100"/>
          <w:b/>
          <w:lang w:val="es-MX" w:eastAsia="es-MX"/>
        </w:rPr>
        <w:t xml:space="preserve">: </w:t>
      </w:r>
    </w:p>
    <w:p w14:paraId="42F8ECC8" w14:textId="77777777" w:rsidR="00B03238" w:rsidRDefault="00B03238" w:rsidP="00B03238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ind w:left="284" w:right="-60"/>
        <w:jc w:val="both"/>
        <w:rPr>
          <w:rFonts w:ascii="Museo Sans 100" w:hAnsi="Museo Sans 100"/>
        </w:rPr>
      </w:pPr>
      <w:r>
        <w:rPr>
          <w:rFonts w:ascii="Museo Sans 100" w:hAnsi="Museo Sans 100"/>
        </w:rPr>
        <w:tab/>
      </w:r>
      <w:r w:rsidR="00133E79" w:rsidRPr="005909A2">
        <w:rPr>
          <w:rFonts w:ascii="Museo Sans 100" w:hAnsi="Museo Sans 100"/>
        </w:rPr>
        <w:t>Cumplir lo establecido en este procedimiento</w:t>
      </w:r>
      <w:r>
        <w:rPr>
          <w:rFonts w:ascii="Museo Sans 100" w:hAnsi="Museo Sans 100"/>
        </w:rPr>
        <w:t>.</w:t>
      </w:r>
    </w:p>
    <w:p w14:paraId="62A07B76" w14:textId="77777777" w:rsidR="00A432F1" w:rsidRPr="003A157A" w:rsidRDefault="007C3795" w:rsidP="004F68E7">
      <w:pPr>
        <w:spacing w:line="276" w:lineRule="auto"/>
        <w:ind w:right="-60"/>
        <w:jc w:val="both"/>
      </w:pPr>
      <w:r w:rsidRPr="003A157A">
        <w:t xml:space="preserve">  </w:t>
      </w:r>
    </w:p>
    <w:p w14:paraId="41AD50A8" w14:textId="77777777" w:rsidR="00ED27F4" w:rsidRPr="00ED27F4" w:rsidRDefault="001749C1" w:rsidP="00ED27F4">
      <w:pPr>
        <w:pStyle w:val="Ttulo"/>
      </w:pPr>
      <w:r w:rsidRPr="003A157A">
        <w:lastRenderedPageBreak/>
        <w:t>LINEAMIENTOS GENERALES</w:t>
      </w:r>
    </w:p>
    <w:p w14:paraId="30FC215D" w14:textId="77777777" w:rsidR="00BE5464" w:rsidRDefault="00BE5464" w:rsidP="0088157E">
      <w:pPr>
        <w:suppressAutoHyphens/>
        <w:spacing w:line="276" w:lineRule="auto"/>
        <w:ind w:left="709"/>
        <w:jc w:val="both"/>
        <w:rPr>
          <w:rFonts w:ascii="Museo Sans 100" w:hAnsi="Museo Sans 100"/>
        </w:rPr>
      </w:pPr>
    </w:p>
    <w:p w14:paraId="5398A894" w14:textId="77777777" w:rsidR="006729B4" w:rsidRPr="00DE6D0A" w:rsidRDefault="00445200" w:rsidP="006729B4">
      <w:pPr>
        <w:numPr>
          <w:ilvl w:val="0"/>
          <w:numId w:val="45"/>
        </w:numPr>
        <w:suppressAutoHyphens/>
        <w:spacing w:line="276" w:lineRule="auto"/>
        <w:ind w:left="709" w:hanging="283"/>
        <w:jc w:val="both"/>
        <w:rPr>
          <w:rFonts w:ascii="Museo Sans 100" w:hAnsi="Museo Sans 100"/>
        </w:rPr>
      </w:pPr>
      <w:r>
        <w:rPr>
          <w:rFonts w:ascii="Museo Sans 100" w:hAnsi="Museo Sans 100"/>
        </w:rPr>
        <w:t>Las distintas á</w:t>
      </w:r>
      <w:r w:rsidRPr="00DE6D0A">
        <w:rPr>
          <w:rFonts w:ascii="Museo Sans 100" w:hAnsi="Museo Sans 100"/>
        </w:rPr>
        <w:t>reas</w:t>
      </w:r>
      <w:r w:rsidR="006729B4" w:rsidRPr="00DE6D0A">
        <w:rPr>
          <w:rFonts w:ascii="Museo Sans 100" w:hAnsi="Museo Sans 100"/>
        </w:rPr>
        <w:t xml:space="preserve"> técnicas del Departamento de Seguridad </w:t>
      </w:r>
      <w:r w:rsidR="00456864" w:rsidRPr="00DE6D0A">
        <w:rPr>
          <w:rFonts w:ascii="Museo Sans 100" w:hAnsi="Museo Sans 100"/>
        </w:rPr>
        <w:t>deberán</w:t>
      </w:r>
      <w:r w:rsidR="006729B4" w:rsidRPr="00DE6D0A">
        <w:rPr>
          <w:rFonts w:ascii="Museo Sans 100" w:hAnsi="Museo Sans 100"/>
        </w:rPr>
        <w:t xml:space="preserve"> </w:t>
      </w:r>
      <w:r w:rsidR="00456864" w:rsidRPr="00DE6D0A">
        <w:rPr>
          <w:rFonts w:ascii="Museo Sans 100" w:hAnsi="Museo Sans 100"/>
        </w:rPr>
        <w:t>e</w:t>
      </w:r>
      <w:r w:rsidR="006729B4" w:rsidRPr="00DE6D0A">
        <w:rPr>
          <w:rFonts w:ascii="Museo Sans 100" w:hAnsi="Museo Sans 100"/>
        </w:rPr>
        <w:t>labora</w:t>
      </w:r>
      <w:r w:rsidR="00456864" w:rsidRPr="00DE6D0A">
        <w:rPr>
          <w:rFonts w:ascii="Museo Sans 100" w:hAnsi="Museo Sans 100"/>
        </w:rPr>
        <w:t>r</w:t>
      </w:r>
      <w:r w:rsidR="007F35E1">
        <w:rPr>
          <w:rFonts w:ascii="Museo Sans 100" w:hAnsi="Museo Sans 100"/>
        </w:rPr>
        <w:t xml:space="preserve"> y remitir</w:t>
      </w:r>
      <w:r>
        <w:rPr>
          <w:rFonts w:ascii="Museo Sans 100" w:hAnsi="Museo Sans 100"/>
        </w:rPr>
        <w:t xml:space="preserve"> </w:t>
      </w:r>
      <w:r w:rsidR="00E12D37">
        <w:rPr>
          <w:rFonts w:ascii="Museo Sans 100" w:hAnsi="Museo Sans 100"/>
        </w:rPr>
        <w:t xml:space="preserve">a la Jefatura del departamento, </w:t>
      </w:r>
      <w:r>
        <w:rPr>
          <w:rFonts w:ascii="Museo Sans 100" w:hAnsi="Museo Sans 100"/>
        </w:rPr>
        <w:t>vía correo,</w:t>
      </w:r>
      <w:r w:rsidR="00456864" w:rsidRPr="00DE6D0A">
        <w:rPr>
          <w:rFonts w:ascii="Museo Sans 100" w:hAnsi="Museo Sans 100"/>
        </w:rPr>
        <w:t xml:space="preserve"> </w:t>
      </w:r>
      <w:r w:rsidR="00013628">
        <w:rPr>
          <w:rFonts w:ascii="Museo Sans 100" w:hAnsi="Museo Sans 100"/>
        </w:rPr>
        <w:t xml:space="preserve">los </w:t>
      </w:r>
      <w:r w:rsidR="006729B4" w:rsidRPr="00DE6D0A">
        <w:rPr>
          <w:rFonts w:ascii="Museo Sans 100" w:hAnsi="Museo Sans 100"/>
        </w:rPr>
        <w:t xml:space="preserve">informes </w:t>
      </w:r>
      <w:r w:rsidR="00EA6D18">
        <w:rPr>
          <w:rFonts w:ascii="Museo Sans 100" w:hAnsi="Museo Sans 100"/>
        </w:rPr>
        <w:t>respectivos en los plazos establecidos en forma previa.</w:t>
      </w:r>
    </w:p>
    <w:p w14:paraId="22880DA9" w14:textId="77777777" w:rsidR="00456864" w:rsidRDefault="001729D4" w:rsidP="006729B4">
      <w:pPr>
        <w:numPr>
          <w:ilvl w:val="0"/>
          <w:numId w:val="45"/>
        </w:numPr>
        <w:suppressAutoHyphens/>
        <w:spacing w:line="276" w:lineRule="auto"/>
        <w:ind w:left="709" w:hanging="283"/>
        <w:jc w:val="both"/>
        <w:rPr>
          <w:rFonts w:ascii="Museo Sans 100" w:hAnsi="Museo Sans 100"/>
        </w:rPr>
      </w:pPr>
      <w:r>
        <w:rPr>
          <w:rFonts w:ascii="Museo Sans 100" w:hAnsi="Museo Sans 100"/>
        </w:rPr>
        <w:t>Se deberá d</w:t>
      </w:r>
      <w:r w:rsidR="00456864">
        <w:rPr>
          <w:rFonts w:ascii="Museo Sans 100" w:hAnsi="Museo Sans 100"/>
        </w:rPr>
        <w:t>ar cumplimiento al procedimiento para imposición de penalizaciones, del Contrato del Servicio de Seguridad Privada para el Ministerio de Hacienda y sus dependencias.</w:t>
      </w:r>
    </w:p>
    <w:p w14:paraId="5880C257" w14:textId="77777777" w:rsidR="0088157E" w:rsidRDefault="0088157E" w:rsidP="006729B4">
      <w:pPr>
        <w:numPr>
          <w:ilvl w:val="0"/>
          <w:numId w:val="45"/>
        </w:numPr>
        <w:suppressAutoHyphens/>
        <w:spacing w:line="276" w:lineRule="auto"/>
        <w:ind w:left="709" w:hanging="283"/>
        <w:jc w:val="both"/>
        <w:rPr>
          <w:rFonts w:ascii="Museo Sans 100" w:hAnsi="Museo Sans 100"/>
        </w:rPr>
      </w:pPr>
      <w:r>
        <w:rPr>
          <w:rFonts w:ascii="Museo Sans 100" w:hAnsi="Museo Sans 100"/>
        </w:rPr>
        <w:t>La planificación de las visitas se realizará los últimos 5 días hábiles del mes.</w:t>
      </w:r>
    </w:p>
    <w:p w14:paraId="5EAC7B6A" w14:textId="77777777" w:rsidR="007A6AB7" w:rsidRDefault="007A6AB7" w:rsidP="006729B4">
      <w:pPr>
        <w:numPr>
          <w:ilvl w:val="0"/>
          <w:numId w:val="45"/>
        </w:numPr>
        <w:suppressAutoHyphens/>
        <w:spacing w:line="276" w:lineRule="auto"/>
        <w:ind w:left="709" w:hanging="283"/>
        <w:jc w:val="both"/>
        <w:rPr>
          <w:rFonts w:ascii="Museo Sans 100" w:hAnsi="Museo Sans 100"/>
        </w:rPr>
      </w:pPr>
      <w:r>
        <w:rPr>
          <w:rFonts w:ascii="Museo Sans 100" w:hAnsi="Museo Sans 100"/>
        </w:rPr>
        <w:t>En los casos que los guardias incumplan el contrato, el Jefe de Seguridad dará a conocer a la empresa</w:t>
      </w:r>
      <w:r w:rsidR="00B740C8">
        <w:rPr>
          <w:rFonts w:ascii="Museo Sans 100" w:hAnsi="Museo Sans 100"/>
        </w:rPr>
        <w:t>.</w:t>
      </w:r>
      <w:r>
        <w:rPr>
          <w:rFonts w:ascii="Museo Sans 100" w:hAnsi="Museo Sans 100"/>
        </w:rPr>
        <w:t xml:space="preserve"> </w:t>
      </w:r>
    </w:p>
    <w:p w14:paraId="1A077C5C" w14:textId="77777777" w:rsidR="003969B1" w:rsidRDefault="003969B1" w:rsidP="003969B1">
      <w:pPr>
        <w:suppressAutoHyphens/>
        <w:spacing w:line="276" w:lineRule="auto"/>
        <w:jc w:val="both"/>
        <w:rPr>
          <w:rFonts w:ascii="Museo Sans 100" w:hAnsi="Museo Sans 100"/>
        </w:rPr>
      </w:pPr>
    </w:p>
    <w:p w14:paraId="2C3A89A6" w14:textId="77777777" w:rsidR="003969B1" w:rsidRDefault="003969B1" w:rsidP="003969B1">
      <w:pPr>
        <w:suppressAutoHyphens/>
        <w:spacing w:line="276" w:lineRule="auto"/>
        <w:jc w:val="both"/>
        <w:rPr>
          <w:rFonts w:ascii="Museo Sans 100" w:hAnsi="Museo Sans 100"/>
        </w:rPr>
      </w:pPr>
    </w:p>
    <w:p w14:paraId="5CBF6FEF" w14:textId="77777777" w:rsidR="003969B1" w:rsidRDefault="003969B1" w:rsidP="003969B1">
      <w:pPr>
        <w:suppressAutoHyphens/>
        <w:spacing w:line="276" w:lineRule="auto"/>
        <w:jc w:val="both"/>
        <w:rPr>
          <w:rFonts w:ascii="Museo Sans 100" w:hAnsi="Museo Sans 100"/>
        </w:rPr>
      </w:pPr>
    </w:p>
    <w:p w14:paraId="3735FA5E" w14:textId="77777777" w:rsidR="003969B1" w:rsidRDefault="003969B1" w:rsidP="003969B1">
      <w:pPr>
        <w:suppressAutoHyphens/>
        <w:spacing w:line="276" w:lineRule="auto"/>
        <w:jc w:val="both"/>
        <w:rPr>
          <w:rFonts w:ascii="Museo Sans 100" w:hAnsi="Museo Sans 100"/>
        </w:rPr>
      </w:pPr>
    </w:p>
    <w:bookmarkEnd w:id="3"/>
    <w:p w14:paraId="2CD2BA1F" w14:textId="77777777" w:rsidR="006E5FA2" w:rsidRPr="005718EA" w:rsidRDefault="006E5FA2" w:rsidP="000F6076">
      <w:pPr>
        <w:suppressAutoHyphens/>
        <w:spacing w:line="276" w:lineRule="auto"/>
        <w:jc w:val="both"/>
        <w:rPr>
          <w:rFonts w:ascii="Museo Sans 100" w:hAnsi="Museo Sans 100"/>
        </w:rPr>
      </w:pPr>
    </w:p>
    <w:p w14:paraId="2B3B062A" w14:textId="77777777" w:rsidR="0016547B" w:rsidRDefault="0016547B" w:rsidP="0016547B">
      <w:pPr>
        <w:pStyle w:val="Ttulo"/>
      </w:pPr>
      <w:r>
        <w:t>PROCEDIMIENTOS.</w:t>
      </w:r>
    </w:p>
    <w:p w14:paraId="12683700" w14:textId="77777777" w:rsidR="003969B1" w:rsidRPr="0016547B" w:rsidRDefault="003969B1" w:rsidP="0088157E">
      <w:pPr>
        <w:pStyle w:val="Ttulo"/>
        <w:numPr>
          <w:ilvl w:val="0"/>
          <w:numId w:val="0"/>
        </w:numPr>
        <w:ind w:left="360"/>
      </w:pPr>
    </w:p>
    <w:p w14:paraId="4312C840" w14:textId="77777777" w:rsidR="00DA3311" w:rsidRDefault="00F63793" w:rsidP="00025BCB">
      <w:pPr>
        <w:pStyle w:val="Ttulo2"/>
        <w:keepLines/>
        <w:widowControl/>
        <w:numPr>
          <w:ilvl w:val="0"/>
          <w:numId w:val="0"/>
        </w:numPr>
        <w:spacing w:before="40" w:line="259" w:lineRule="auto"/>
        <w:jc w:val="left"/>
      </w:pPr>
      <w:r>
        <w:t xml:space="preserve">7.1 </w:t>
      </w:r>
      <w:r w:rsidR="00BC12A6">
        <w:t>VERIFICACION</w:t>
      </w:r>
      <w:r w:rsidR="009B4BE2">
        <w:t xml:space="preserve"> DE CUMPLIMIENTO DE CONTRATO</w:t>
      </w:r>
      <w:r w:rsidR="00E274B0">
        <w:t>.</w:t>
      </w:r>
    </w:p>
    <w:p w14:paraId="42992381" w14:textId="77777777" w:rsidR="00BC12A6" w:rsidRDefault="00BC12A6" w:rsidP="00BC12A6"/>
    <w:tbl>
      <w:tblPr>
        <w:tblW w:w="9497" w:type="dxa"/>
        <w:tblInd w:w="279" w:type="dxa"/>
        <w:tblLook w:val="04A0" w:firstRow="1" w:lastRow="0" w:firstColumn="1" w:lastColumn="0" w:noHBand="0" w:noVBand="1"/>
      </w:tblPr>
      <w:tblGrid>
        <w:gridCol w:w="2648"/>
        <w:gridCol w:w="855"/>
        <w:gridCol w:w="5994"/>
      </w:tblGrid>
      <w:tr w:rsidR="004A325C" w:rsidRPr="004A325C" w14:paraId="081EFBC5" w14:textId="77777777" w:rsidTr="007842F8">
        <w:trPr>
          <w:trHeight w:val="516"/>
          <w:tblHeader/>
        </w:trPr>
        <w:tc>
          <w:tcPr>
            <w:tcW w:w="2648" w:type="dxa"/>
            <w:shd w:val="clear" w:color="auto" w:fill="auto"/>
          </w:tcPr>
          <w:p w14:paraId="07F3E70E" w14:textId="77777777" w:rsidR="00BC12A6" w:rsidRPr="004A325C" w:rsidRDefault="00BC12A6" w:rsidP="00371181">
            <w:pPr>
              <w:jc w:val="center"/>
              <w:rPr>
                <w:rFonts w:ascii="Museo Sans 100" w:hAnsi="Museo Sans 100"/>
                <w:b/>
                <w:szCs w:val="24"/>
              </w:rPr>
            </w:pPr>
            <w:r w:rsidRPr="004A325C">
              <w:rPr>
                <w:rFonts w:ascii="Museo Sans 100" w:hAnsi="Museo Sans 100"/>
                <w:b/>
                <w:szCs w:val="24"/>
              </w:rPr>
              <w:t>RESPONSABLE</w:t>
            </w:r>
          </w:p>
        </w:tc>
        <w:tc>
          <w:tcPr>
            <w:tcW w:w="855" w:type="dxa"/>
            <w:shd w:val="clear" w:color="auto" w:fill="auto"/>
          </w:tcPr>
          <w:p w14:paraId="32F3B9BC" w14:textId="77777777" w:rsidR="00BC12A6" w:rsidRPr="004A325C" w:rsidRDefault="00BC12A6" w:rsidP="00371181">
            <w:pPr>
              <w:jc w:val="center"/>
              <w:rPr>
                <w:rFonts w:ascii="Museo Sans 100" w:hAnsi="Museo Sans 100"/>
                <w:b/>
                <w:szCs w:val="24"/>
              </w:rPr>
            </w:pPr>
            <w:r w:rsidRPr="004A325C">
              <w:rPr>
                <w:rFonts w:ascii="Museo Sans 100" w:hAnsi="Museo Sans 100"/>
                <w:b/>
                <w:szCs w:val="24"/>
              </w:rPr>
              <w:t>PASO</w:t>
            </w:r>
          </w:p>
        </w:tc>
        <w:tc>
          <w:tcPr>
            <w:tcW w:w="5994" w:type="dxa"/>
            <w:shd w:val="clear" w:color="auto" w:fill="auto"/>
          </w:tcPr>
          <w:p w14:paraId="4B293D3C" w14:textId="77777777" w:rsidR="00BC12A6" w:rsidRPr="004A325C" w:rsidRDefault="00BC12A6" w:rsidP="00371181">
            <w:pPr>
              <w:jc w:val="center"/>
              <w:rPr>
                <w:rFonts w:ascii="Museo Sans 100" w:hAnsi="Museo Sans 100"/>
                <w:b/>
                <w:szCs w:val="24"/>
              </w:rPr>
            </w:pPr>
            <w:r w:rsidRPr="004A325C">
              <w:rPr>
                <w:rFonts w:ascii="Museo Sans 100" w:hAnsi="Museo Sans 100"/>
                <w:b/>
                <w:szCs w:val="24"/>
              </w:rPr>
              <w:t>ACCION</w:t>
            </w:r>
          </w:p>
        </w:tc>
      </w:tr>
      <w:tr w:rsidR="004A325C" w:rsidRPr="004A325C" w14:paraId="39EEB9CA" w14:textId="77777777" w:rsidTr="00C168C8">
        <w:trPr>
          <w:trHeight w:val="1417"/>
        </w:trPr>
        <w:tc>
          <w:tcPr>
            <w:tcW w:w="2648" w:type="dxa"/>
            <w:shd w:val="clear" w:color="auto" w:fill="auto"/>
          </w:tcPr>
          <w:p w14:paraId="27AD674B" w14:textId="77777777" w:rsidR="00F56674" w:rsidRPr="004A325C" w:rsidRDefault="00F56674" w:rsidP="00371181">
            <w:pPr>
              <w:jc w:val="both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Jefe de Seguridad</w:t>
            </w:r>
          </w:p>
        </w:tc>
        <w:tc>
          <w:tcPr>
            <w:tcW w:w="855" w:type="dxa"/>
            <w:shd w:val="clear" w:color="auto" w:fill="auto"/>
          </w:tcPr>
          <w:p w14:paraId="426080F6" w14:textId="77777777" w:rsidR="00F56674" w:rsidRPr="004A325C" w:rsidRDefault="00F56674" w:rsidP="00371181">
            <w:pPr>
              <w:jc w:val="center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01</w:t>
            </w:r>
          </w:p>
        </w:tc>
        <w:tc>
          <w:tcPr>
            <w:tcW w:w="5994" w:type="dxa"/>
            <w:shd w:val="clear" w:color="auto" w:fill="auto"/>
          </w:tcPr>
          <w:p w14:paraId="0B40399C" w14:textId="77777777" w:rsidR="00F56674" w:rsidRPr="004A325C" w:rsidRDefault="00F56674" w:rsidP="00371181">
            <w:pPr>
              <w:jc w:val="both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 xml:space="preserve">Convoca al personal del Dpto. de Seguridad para la planificación y elaboración del cronograma </w:t>
            </w:r>
            <w:r w:rsidR="007D4845" w:rsidRPr="004A325C">
              <w:rPr>
                <w:rFonts w:ascii="Museo Sans 100" w:hAnsi="Museo Sans 100"/>
                <w:szCs w:val="24"/>
              </w:rPr>
              <w:t>de Visitas</w:t>
            </w:r>
            <w:r w:rsidRPr="004A325C">
              <w:rPr>
                <w:rFonts w:ascii="Museo Sans 100" w:hAnsi="Museo Sans 100"/>
                <w:szCs w:val="24"/>
              </w:rPr>
              <w:t xml:space="preserve"> </w:t>
            </w:r>
            <w:r w:rsidR="007D4845" w:rsidRPr="004A325C">
              <w:rPr>
                <w:rFonts w:ascii="Museo Sans 100" w:hAnsi="Museo Sans 100"/>
                <w:szCs w:val="24"/>
              </w:rPr>
              <w:t xml:space="preserve">de </w:t>
            </w:r>
            <w:r w:rsidR="003C6381" w:rsidRPr="004A325C">
              <w:rPr>
                <w:rFonts w:ascii="Museo Sans 100" w:hAnsi="Museo Sans 100"/>
                <w:szCs w:val="24"/>
              </w:rPr>
              <w:t>Inspección</w:t>
            </w:r>
            <w:r w:rsidRPr="004A325C">
              <w:rPr>
                <w:rFonts w:ascii="Museo Sans 100" w:hAnsi="Museo Sans 100"/>
                <w:szCs w:val="24"/>
              </w:rPr>
              <w:t xml:space="preserve"> para verificar del cumplimiento del contrato</w:t>
            </w:r>
            <w:r w:rsidR="001D747E" w:rsidRPr="004A325C">
              <w:rPr>
                <w:rFonts w:ascii="Museo Sans 100" w:hAnsi="Museo Sans 100"/>
                <w:szCs w:val="24"/>
              </w:rPr>
              <w:t xml:space="preserve"> vigente</w:t>
            </w:r>
            <w:r w:rsidRPr="004A325C">
              <w:rPr>
                <w:rFonts w:ascii="Museo Sans 100" w:hAnsi="Museo Sans 100"/>
                <w:szCs w:val="24"/>
              </w:rPr>
              <w:t>.</w:t>
            </w:r>
          </w:p>
        </w:tc>
      </w:tr>
      <w:tr w:rsidR="004A325C" w:rsidRPr="004A325C" w14:paraId="78285A13" w14:textId="77777777" w:rsidTr="007842F8">
        <w:tc>
          <w:tcPr>
            <w:tcW w:w="2648" w:type="dxa"/>
            <w:shd w:val="clear" w:color="auto" w:fill="auto"/>
          </w:tcPr>
          <w:p w14:paraId="165A42FE" w14:textId="77777777" w:rsidR="00915FC7" w:rsidRPr="004A325C" w:rsidRDefault="00F56674" w:rsidP="00915FC7">
            <w:pPr>
              <w:jc w:val="both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Jefe de Seguridad /</w:t>
            </w:r>
            <w:r w:rsidR="00915FC7" w:rsidRPr="004A325C">
              <w:rPr>
                <w:rFonts w:ascii="Museo Sans 100" w:hAnsi="Museo Sans 100"/>
                <w:szCs w:val="24"/>
              </w:rPr>
              <w:t>Técnico de Seguridad</w:t>
            </w:r>
          </w:p>
        </w:tc>
        <w:tc>
          <w:tcPr>
            <w:tcW w:w="855" w:type="dxa"/>
            <w:shd w:val="clear" w:color="auto" w:fill="auto"/>
          </w:tcPr>
          <w:p w14:paraId="1FC8BE20" w14:textId="77777777" w:rsidR="00915FC7" w:rsidRPr="004A325C" w:rsidRDefault="00915FC7" w:rsidP="00915FC7">
            <w:pPr>
              <w:jc w:val="center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02</w:t>
            </w:r>
          </w:p>
        </w:tc>
        <w:tc>
          <w:tcPr>
            <w:tcW w:w="5994" w:type="dxa"/>
            <w:shd w:val="clear" w:color="auto" w:fill="auto"/>
          </w:tcPr>
          <w:p w14:paraId="73329FC6" w14:textId="77777777" w:rsidR="00915FC7" w:rsidRPr="004A325C" w:rsidRDefault="00915FC7" w:rsidP="00915FC7">
            <w:pPr>
              <w:jc w:val="both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 xml:space="preserve">Elabora cronograma de </w:t>
            </w:r>
            <w:r w:rsidR="003C6381" w:rsidRPr="004A325C">
              <w:rPr>
                <w:rFonts w:ascii="Museo Sans 100" w:hAnsi="Museo Sans 100"/>
                <w:szCs w:val="24"/>
              </w:rPr>
              <w:t xml:space="preserve">Informe de </w:t>
            </w:r>
            <w:r w:rsidR="007D4845" w:rsidRPr="004A325C">
              <w:rPr>
                <w:rFonts w:ascii="Museo Sans 100" w:hAnsi="Museo Sans 100"/>
                <w:szCs w:val="24"/>
              </w:rPr>
              <w:t>V</w:t>
            </w:r>
            <w:r w:rsidR="003C6381" w:rsidRPr="004A325C">
              <w:rPr>
                <w:rFonts w:ascii="Museo Sans 100" w:hAnsi="Museo Sans 100"/>
                <w:szCs w:val="24"/>
              </w:rPr>
              <w:t xml:space="preserve">isitas </w:t>
            </w:r>
            <w:r w:rsidR="007D4845" w:rsidRPr="004A325C">
              <w:rPr>
                <w:rFonts w:ascii="Museo Sans 100" w:hAnsi="Museo Sans 100"/>
                <w:szCs w:val="24"/>
              </w:rPr>
              <w:t xml:space="preserve">de </w:t>
            </w:r>
            <w:r w:rsidR="0005316E" w:rsidRPr="00703CD4">
              <w:rPr>
                <w:rFonts w:ascii="Museo Sans 100" w:hAnsi="Museo Sans 100"/>
                <w:szCs w:val="24"/>
              </w:rPr>
              <w:t>Supervisión</w:t>
            </w:r>
            <w:r w:rsidRPr="00703CD4">
              <w:rPr>
                <w:rFonts w:ascii="Museo Sans 100" w:hAnsi="Museo Sans 100"/>
                <w:szCs w:val="24"/>
              </w:rPr>
              <w:t xml:space="preserve"> </w:t>
            </w:r>
            <w:r w:rsidRPr="004A325C">
              <w:rPr>
                <w:rFonts w:ascii="Museo Sans 100" w:hAnsi="Museo Sans 100"/>
                <w:szCs w:val="24"/>
              </w:rPr>
              <w:t>según Contrato Vigente</w:t>
            </w:r>
            <w:r w:rsidR="00EB086F" w:rsidRPr="004A325C">
              <w:rPr>
                <w:rFonts w:ascii="Museo Sans 100" w:hAnsi="Museo Sans 100"/>
                <w:szCs w:val="24"/>
              </w:rPr>
              <w:t>.</w:t>
            </w:r>
          </w:p>
        </w:tc>
      </w:tr>
      <w:tr w:rsidR="004A325C" w:rsidRPr="004A325C" w14:paraId="51A05B10" w14:textId="77777777" w:rsidTr="007842F8">
        <w:tc>
          <w:tcPr>
            <w:tcW w:w="2648" w:type="dxa"/>
            <w:shd w:val="clear" w:color="auto" w:fill="auto"/>
          </w:tcPr>
          <w:p w14:paraId="3F148184" w14:textId="77777777" w:rsidR="00F56674" w:rsidRPr="004A325C" w:rsidRDefault="00F56674" w:rsidP="00915FC7">
            <w:pPr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10B96D1D" w14:textId="77777777" w:rsidR="00F56674" w:rsidRPr="004A325C" w:rsidRDefault="00F56674" w:rsidP="00915FC7">
            <w:pPr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994" w:type="dxa"/>
            <w:shd w:val="clear" w:color="auto" w:fill="auto"/>
          </w:tcPr>
          <w:p w14:paraId="349BA1F1" w14:textId="77777777" w:rsidR="00F56674" w:rsidRPr="004A325C" w:rsidRDefault="00F56674" w:rsidP="00915FC7">
            <w:pPr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4A325C" w:rsidRPr="004A325C" w14:paraId="314B359E" w14:textId="77777777" w:rsidTr="007842F8">
        <w:trPr>
          <w:trHeight w:val="973"/>
        </w:trPr>
        <w:tc>
          <w:tcPr>
            <w:tcW w:w="2648" w:type="dxa"/>
            <w:shd w:val="clear" w:color="auto" w:fill="auto"/>
          </w:tcPr>
          <w:p w14:paraId="0FD25DB7" w14:textId="77777777" w:rsidR="00915FC7" w:rsidRPr="00BF3ED8" w:rsidRDefault="001D747E" w:rsidP="00915FC7">
            <w:pPr>
              <w:jc w:val="both"/>
              <w:rPr>
                <w:rFonts w:ascii="Museo Sans 100" w:hAnsi="Museo Sans 100"/>
                <w:color w:val="000000"/>
                <w:szCs w:val="24"/>
              </w:rPr>
            </w:pPr>
            <w:r w:rsidRPr="00BF3ED8">
              <w:rPr>
                <w:rFonts w:ascii="Museo Sans 100" w:hAnsi="Museo Sans 100"/>
                <w:color w:val="000000"/>
                <w:szCs w:val="24"/>
              </w:rPr>
              <w:t>Jefe de Seguridad</w:t>
            </w:r>
          </w:p>
        </w:tc>
        <w:tc>
          <w:tcPr>
            <w:tcW w:w="855" w:type="dxa"/>
            <w:shd w:val="clear" w:color="auto" w:fill="auto"/>
          </w:tcPr>
          <w:p w14:paraId="1461F459" w14:textId="77777777" w:rsidR="00915FC7" w:rsidRPr="00BF3ED8" w:rsidRDefault="00E32DFE" w:rsidP="00915FC7">
            <w:pPr>
              <w:jc w:val="center"/>
              <w:rPr>
                <w:rFonts w:ascii="Museo Sans 100" w:hAnsi="Museo Sans 100"/>
                <w:color w:val="000000"/>
                <w:szCs w:val="24"/>
              </w:rPr>
            </w:pPr>
            <w:r w:rsidRPr="00BF3ED8">
              <w:rPr>
                <w:rFonts w:ascii="Museo Sans 100" w:hAnsi="Museo Sans 100"/>
                <w:color w:val="000000"/>
                <w:szCs w:val="24"/>
              </w:rPr>
              <w:t>03</w:t>
            </w:r>
          </w:p>
        </w:tc>
        <w:tc>
          <w:tcPr>
            <w:tcW w:w="5994" w:type="dxa"/>
            <w:shd w:val="clear" w:color="auto" w:fill="auto"/>
          </w:tcPr>
          <w:p w14:paraId="0CE7BD06" w14:textId="77777777" w:rsidR="0088157E" w:rsidRPr="00BF3ED8" w:rsidRDefault="001D747E" w:rsidP="00915FC7">
            <w:pPr>
              <w:jc w:val="both"/>
              <w:rPr>
                <w:rFonts w:ascii="Museo Sans 100" w:hAnsi="Museo Sans 100"/>
                <w:color w:val="000000"/>
                <w:szCs w:val="24"/>
              </w:rPr>
            </w:pPr>
            <w:r w:rsidRPr="00BF3ED8">
              <w:rPr>
                <w:rFonts w:ascii="Museo Sans 100" w:hAnsi="Museo Sans 100"/>
                <w:color w:val="000000"/>
                <w:szCs w:val="24"/>
              </w:rPr>
              <w:t>Aprueba, firma y sella el</w:t>
            </w:r>
            <w:r w:rsidR="00EB086F" w:rsidRPr="00BF3ED8">
              <w:rPr>
                <w:rFonts w:ascii="Museo Sans 100" w:hAnsi="Museo Sans 100"/>
                <w:color w:val="000000"/>
                <w:szCs w:val="24"/>
              </w:rPr>
              <w:t xml:space="preserve"> Cronograma de </w:t>
            </w:r>
            <w:r w:rsidR="007D4845" w:rsidRPr="00BF3ED8">
              <w:rPr>
                <w:rFonts w:ascii="Museo Sans 100" w:hAnsi="Museo Sans 100"/>
                <w:color w:val="000000"/>
                <w:szCs w:val="24"/>
              </w:rPr>
              <w:t>V</w:t>
            </w:r>
            <w:r w:rsidR="00EB086F" w:rsidRPr="00BF3ED8">
              <w:rPr>
                <w:rFonts w:ascii="Museo Sans 100" w:hAnsi="Museo Sans 100"/>
                <w:color w:val="000000"/>
                <w:szCs w:val="24"/>
              </w:rPr>
              <w:t>isitas</w:t>
            </w:r>
            <w:r w:rsidR="00A66162" w:rsidRPr="00BF3ED8">
              <w:rPr>
                <w:rFonts w:ascii="Museo Sans 100" w:hAnsi="Museo Sans 100"/>
                <w:color w:val="000000"/>
                <w:szCs w:val="24"/>
              </w:rPr>
              <w:t xml:space="preserve"> </w:t>
            </w:r>
            <w:r w:rsidR="007D4845" w:rsidRPr="00BF3ED8">
              <w:rPr>
                <w:rFonts w:ascii="Museo Sans 100" w:hAnsi="Museo Sans 100"/>
                <w:color w:val="000000"/>
                <w:szCs w:val="24"/>
              </w:rPr>
              <w:t xml:space="preserve">de </w:t>
            </w:r>
            <w:r w:rsidR="00703CD4">
              <w:rPr>
                <w:rFonts w:ascii="Museo Sans 100" w:hAnsi="Museo Sans 100"/>
                <w:color w:val="000000"/>
                <w:szCs w:val="24"/>
              </w:rPr>
              <w:t>Supervisión</w:t>
            </w:r>
            <w:r w:rsidR="00EB086F" w:rsidRPr="00BF3ED8">
              <w:rPr>
                <w:rFonts w:ascii="Museo Sans 100" w:hAnsi="Museo Sans 100"/>
                <w:color w:val="000000"/>
                <w:szCs w:val="24"/>
              </w:rPr>
              <w:t xml:space="preserve"> a </w:t>
            </w:r>
            <w:r w:rsidR="00B740C8" w:rsidRPr="00BF3ED8">
              <w:rPr>
                <w:rFonts w:ascii="Museo Sans 100" w:hAnsi="Museo Sans 100"/>
                <w:color w:val="000000"/>
                <w:szCs w:val="24"/>
              </w:rPr>
              <w:t>Técnico</w:t>
            </w:r>
            <w:r w:rsidR="00EB086F" w:rsidRPr="00BF3ED8">
              <w:rPr>
                <w:rFonts w:ascii="Museo Sans 100" w:hAnsi="Museo Sans 100"/>
                <w:color w:val="000000"/>
                <w:szCs w:val="24"/>
              </w:rPr>
              <w:t xml:space="preserve"> de Seguridad.</w:t>
            </w:r>
          </w:p>
        </w:tc>
      </w:tr>
      <w:tr w:rsidR="0088157E" w:rsidRPr="004A325C" w14:paraId="0E44EFA7" w14:textId="77777777" w:rsidTr="007842F8">
        <w:tc>
          <w:tcPr>
            <w:tcW w:w="2648" w:type="dxa"/>
            <w:shd w:val="clear" w:color="auto" w:fill="auto"/>
          </w:tcPr>
          <w:p w14:paraId="2D54CF35" w14:textId="77777777" w:rsidR="0088157E" w:rsidRPr="00BF3ED8" w:rsidRDefault="0088157E" w:rsidP="00915FC7">
            <w:pPr>
              <w:jc w:val="both"/>
              <w:rPr>
                <w:rFonts w:ascii="Museo Sans 100" w:hAnsi="Museo Sans 100"/>
                <w:color w:val="000000"/>
                <w:szCs w:val="24"/>
              </w:rPr>
            </w:pPr>
            <w:r w:rsidRPr="00BF3ED8">
              <w:rPr>
                <w:rFonts w:ascii="Museo Sans 100" w:hAnsi="Museo Sans 100"/>
                <w:color w:val="000000"/>
                <w:szCs w:val="24"/>
              </w:rPr>
              <w:t>Jefe de Seguridad /Técnico de Seguridad</w:t>
            </w:r>
          </w:p>
        </w:tc>
        <w:tc>
          <w:tcPr>
            <w:tcW w:w="855" w:type="dxa"/>
            <w:shd w:val="clear" w:color="auto" w:fill="auto"/>
          </w:tcPr>
          <w:p w14:paraId="299DF1CE" w14:textId="77777777" w:rsidR="0088157E" w:rsidRPr="00BF3ED8" w:rsidRDefault="0088157E" w:rsidP="00915FC7">
            <w:pPr>
              <w:jc w:val="center"/>
              <w:rPr>
                <w:rFonts w:ascii="Museo Sans 100" w:hAnsi="Museo Sans 100"/>
                <w:color w:val="000000"/>
                <w:szCs w:val="24"/>
              </w:rPr>
            </w:pPr>
            <w:r w:rsidRPr="00BF3ED8">
              <w:rPr>
                <w:rFonts w:ascii="Museo Sans 100" w:hAnsi="Museo Sans 100"/>
                <w:color w:val="000000"/>
                <w:szCs w:val="24"/>
              </w:rPr>
              <w:t>04</w:t>
            </w:r>
          </w:p>
        </w:tc>
        <w:tc>
          <w:tcPr>
            <w:tcW w:w="5994" w:type="dxa"/>
            <w:shd w:val="clear" w:color="auto" w:fill="auto"/>
          </w:tcPr>
          <w:p w14:paraId="2B52459A" w14:textId="77777777" w:rsidR="0088157E" w:rsidRPr="00BF3ED8" w:rsidRDefault="0088157E" w:rsidP="00915FC7">
            <w:pPr>
              <w:jc w:val="both"/>
              <w:rPr>
                <w:rFonts w:ascii="Museo Sans 100" w:hAnsi="Museo Sans 100"/>
                <w:color w:val="000000"/>
                <w:szCs w:val="24"/>
              </w:rPr>
            </w:pPr>
            <w:r w:rsidRPr="00BF3ED8">
              <w:rPr>
                <w:rFonts w:ascii="Museo Sans 100" w:hAnsi="Museo Sans 100"/>
                <w:color w:val="000000"/>
                <w:szCs w:val="24"/>
              </w:rPr>
              <w:t xml:space="preserve">Resguarda Cronograma de Vista de </w:t>
            </w:r>
            <w:r w:rsidR="00703CD4">
              <w:rPr>
                <w:rFonts w:ascii="Museo Sans 100" w:hAnsi="Museo Sans 100"/>
                <w:color w:val="000000"/>
                <w:szCs w:val="24"/>
              </w:rPr>
              <w:t>Supervisión</w:t>
            </w:r>
            <w:r w:rsidR="00673239" w:rsidRPr="00BF3ED8">
              <w:rPr>
                <w:rFonts w:ascii="Museo Sans 100" w:hAnsi="Museo Sans 100"/>
                <w:color w:val="000000"/>
                <w:szCs w:val="24"/>
              </w:rPr>
              <w:t xml:space="preserve"> de manera física y en la carpeta de los documentos compartidos</w:t>
            </w:r>
            <w:r w:rsidRPr="00BF3ED8">
              <w:rPr>
                <w:rFonts w:ascii="Museo Sans 100" w:hAnsi="Museo Sans 100"/>
                <w:color w:val="000000"/>
                <w:szCs w:val="24"/>
              </w:rPr>
              <w:t xml:space="preserve">. </w:t>
            </w:r>
          </w:p>
        </w:tc>
      </w:tr>
    </w:tbl>
    <w:p w14:paraId="05AA90D2" w14:textId="77777777" w:rsidR="004A325C" w:rsidRDefault="004A325C"/>
    <w:p w14:paraId="7B826FC6" w14:textId="77777777" w:rsidR="002C19A7" w:rsidRDefault="002C19A7"/>
    <w:p w14:paraId="5606F491" w14:textId="77777777" w:rsidR="002C19A7" w:rsidRPr="004A325C" w:rsidRDefault="002C19A7"/>
    <w:p w14:paraId="63E13F68" w14:textId="77777777" w:rsidR="004A325C" w:rsidRPr="003A4814" w:rsidRDefault="004A325C" w:rsidP="004A325C">
      <w:pPr>
        <w:rPr>
          <w:rFonts w:ascii="Museo Sans 100" w:hAnsi="Museo Sans 100"/>
          <w:b/>
          <w:szCs w:val="24"/>
        </w:rPr>
      </w:pPr>
      <w:r w:rsidRPr="003A4814">
        <w:rPr>
          <w:rFonts w:ascii="Museo Sans 100" w:hAnsi="Museo Sans 100"/>
          <w:b/>
          <w:szCs w:val="24"/>
        </w:rPr>
        <w:t xml:space="preserve">7.2 EJECUCIÓN DE VISITAS TÉCNICAS </w:t>
      </w:r>
    </w:p>
    <w:p w14:paraId="534A65BA" w14:textId="77777777" w:rsidR="004A325C" w:rsidRDefault="004A325C"/>
    <w:p w14:paraId="682D6E74" w14:textId="77777777" w:rsidR="002C19A7" w:rsidRPr="004A325C" w:rsidRDefault="002C19A7"/>
    <w:tbl>
      <w:tblPr>
        <w:tblW w:w="9497" w:type="dxa"/>
        <w:tblInd w:w="279" w:type="dxa"/>
        <w:tblLook w:val="04A0" w:firstRow="1" w:lastRow="0" w:firstColumn="1" w:lastColumn="0" w:noHBand="0" w:noVBand="1"/>
      </w:tblPr>
      <w:tblGrid>
        <w:gridCol w:w="2648"/>
        <w:gridCol w:w="855"/>
        <w:gridCol w:w="5994"/>
      </w:tblGrid>
      <w:tr w:rsidR="007842F8" w:rsidRPr="004A325C" w14:paraId="32C5DB59" w14:textId="77777777" w:rsidTr="007842F8">
        <w:trPr>
          <w:trHeight w:val="467"/>
          <w:tblHeader/>
        </w:trPr>
        <w:tc>
          <w:tcPr>
            <w:tcW w:w="2648" w:type="dxa"/>
            <w:shd w:val="clear" w:color="auto" w:fill="auto"/>
          </w:tcPr>
          <w:p w14:paraId="31F348D5" w14:textId="77777777" w:rsidR="007842F8" w:rsidRPr="004A325C" w:rsidRDefault="007842F8" w:rsidP="007842F8">
            <w:pPr>
              <w:jc w:val="center"/>
              <w:rPr>
                <w:rFonts w:ascii="Museo Sans 100" w:hAnsi="Museo Sans 100"/>
                <w:b/>
                <w:szCs w:val="24"/>
              </w:rPr>
            </w:pPr>
            <w:r w:rsidRPr="004A325C">
              <w:rPr>
                <w:rFonts w:ascii="Museo Sans 100" w:hAnsi="Museo Sans 100"/>
                <w:b/>
                <w:szCs w:val="24"/>
              </w:rPr>
              <w:t>RESPONSABLE</w:t>
            </w:r>
          </w:p>
        </w:tc>
        <w:tc>
          <w:tcPr>
            <w:tcW w:w="855" w:type="dxa"/>
            <w:shd w:val="clear" w:color="auto" w:fill="auto"/>
          </w:tcPr>
          <w:p w14:paraId="5D3DF469" w14:textId="77777777" w:rsidR="007842F8" w:rsidRPr="004A325C" w:rsidRDefault="007842F8" w:rsidP="007842F8">
            <w:pPr>
              <w:jc w:val="center"/>
              <w:rPr>
                <w:rFonts w:ascii="Museo Sans 100" w:hAnsi="Museo Sans 100"/>
                <w:b/>
                <w:szCs w:val="24"/>
              </w:rPr>
            </w:pPr>
            <w:r w:rsidRPr="004A325C">
              <w:rPr>
                <w:rFonts w:ascii="Museo Sans 100" w:hAnsi="Museo Sans 100"/>
                <w:b/>
                <w:szCs w:val="24"/>
              </w:rPr>
              <w:t>PASO</w:t>
            </w:r>
          </w:p>
        </w:tc>
        <w:tc>
          <w:tcPr>
            <w:tcW w:w="5994" w:type="dxa"/>
            <w:shd w:val="clear" w:color="auto" w:fill="auto"/>
          </w:tcPr>
          <w:p w14:paraId="2CD6429A" w14:textId="77777777" w:rsidR="007842F8" w:rsidRPr="004A325C" w:rsidRDefault="007842F8" w:rsidP="007842F8">
            <w:pPr>
              <w:jc w:val="center"/>
              <w:rPr>
                <w:rFonts w:ascii="Museo Sans 100" w:hAnsi="Museo Sans 100"/>
                <w:b/>
                <w:szCs w:val="24"/>
              </w:rPr>
            </w:pPr>
            <w:r w:rsidRPr="004A325C">
              <w:rPr>
                <w:rFonts w:ascii="Museo Sans 100" w:hAnsi="Museo Sans 100"/>
                <w:b/>
                <w:szCs w:val="24"/>
              </w:rPr>
              <w:t>ACCION</w:t>
            </w:r>
          </w:p>
        </w:tc>
      </w:tr>
      <w:tr w:rsidR="007842F8" w:rsidRPr="004A325C" w14:paraId="1D7FA16A" w14:textId="77777777" w:rsidTr="007842F8">
        <w:trPr>
          <w:trHeight w:val="842"/>
        </w:trPr>
        <w:tc>
          <w:tcPr>
            <w:tcW w:w="2648" w:type="dxa"/>
            <w:shd w:val="clear" w:color="auto" w:fill="auto"/>
          </w:tcPr>
          <w:p w14:paraId="6B7CB128" w14:textId="77777777" w:rsidR="007842F8" w:rsidRPr="004A325C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Técnico de Seguridad</w:t>
            </w:r>
          </w:p>
        </w:tc>
        <w:tc>
          <w:tcPr>
            <w:tcW w:w="855" w:type="dxa"/>
            <w:shd w:val="clear" w:color="auto" w:fill="auto"/>
          </w:tcPr>
          <w:p w14:paraId="29A544D8" w14:textId="77777777" w:rsidR="007842F8" w:rsidRPr="004A325C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01</w:t>
            </w:r>
          </w:p>
        </w:tc>
        <w:tc>
          <w:tcPr>
            <w:tcW w:w="5994" w:type="dxa"/>
            <w:shd w:val="clear" w:color="auto" w:fill="auto"/>
          </w:tcPr>
          <w:p w14:paraId="444EC8F1" w14:textId="77777777" w:rsidR="007842F8" w:rsidRPr="004A325C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 xml:space="preserve">Prepara propuesta de visita </w:t>
            </w:r>
            <w:r>
              <w:rPr>
                <w:rFonts w:ascii="Museo Sans 100" w:hAnsi="Museo Sans 100"/>
                <w:szCs w:val="24"/>
              </w:rPr>
              <w:t>Supervisión</w:t>
            </w:r>
            <w:r w:rsidRPr="004A325C">
              <w:rPr>
                <w:rFonts w:ascii="Museo Sans 100" w:hAnsi="Museo Sans 100"/>
                <w:szCs w:val="24"/>
              </w:rPr>
              <w:t xml:space="preserve"> </w:t>
            </w:r>
            <w:r w:rsidRPr="003649FA">
              <w:rPr>
                <w:rFonts w:ascii="Museo Sans 100" w:hAnsi="Museo Sans 100"/>
                <w:szCs w:val="24"/>
              </w:rPr>
              <w:t>según IDT-6.10.3.1.1</w:t>
            </w:r>
            <w:r>
              <w:rPr>
                <w:rFonts w:ascii="Museo Sans 100" w:hAnsi="Museo Sans 100"/>
                <w:szCs w:val="24"/>
              </w:rPr>
              <w:t>.</w:t>
            </w:r>
          </w:p>
        </w:tc>
      </w:tr>
      <w:tr w:rsidR="007842F8" w:rsidRPr="004A325C" w14:paraId="401D624D" w14:textId="77777777" w:rsidTr="007842F8">
        <w:trPr>
          <w:trHeight w:val="854"/>
        </w:trPr>
        <w:tc>
          <w:tcPr>
            <w:tcW w:w="2648" w:type="dxa"/>
            <w:shd w:val="clear" w:color="auto" w:fill="auto"/>
          </w:tcPr>
          <w:p w14:paraId="44602D82" w14:textId="77777777" w:rsidR="007842F8" w:rsidRPr="004A325C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38BEB170" w14:textId="77777777" w:rsidR="007842F8" w:rsidRPr="004A325C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02</w:t>
            </w:r>
          </w:p>
        </w:tc>
        <w:tc>
          <w:tcPr>
            <w:tcW w:w="5994" w:type="dxa"/>
            <w:shd w:val="clear" w:color="auto" w:fill="auto"/>
          </w:tcPr>
          <w:p w14:paraId="06A9EE08" w14:textId="77777777" w:rsidR="007842F8" w:rsidRPr="004A325C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Ejecuta visitas de Inspección según cronograma para dar seguimiento a lo establecido en el contrato vigente.</w:t>
            </w:r>
          </w:p>
        </w:tc>
      </w:tr>
      <w:tr w:rsidR="007842F8" w:rsidRPr="004A325C" w14:paraId="415A9EDB" w14:textId="77777777" w:rsidTr="007842F8">
        <w:trPr>
          <w:trHeight w:val="949"/>
        </w:trPr>
        <w:tc>
          <w:tcPr>
            <w:tcW w:w="2648" w:type="dxa"/>
            <w:shd w:val="clear" w:color="auto" w:fill="auto"/>
          </w:tcPr>
          <w:p w14:paraId="4251030F" w14:textId="77777777" w:rsidR="007842F8" w:rsidRPr="004A325C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38EF1D2F" w14:textId="77777777" w:rsidR="007842F8" w:rsidRPr="004A325C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03</w:t>
            </w:r>
          </w:p>
        </w:tc>
        <w:tc>
          <w:tcPr>
            <w:tcW w:w="5994" w:type="dxa"/>
            <w:shd w:val="clear" w:color="auto" w:fill="auto"/>
          </w:tcPr>
          <w:p w14:paraId="483F5988" w14:textId="77777777" w:rsidR="007842F8" w:rsidRPr="004A325C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 xml:space="preserve">Elabora informe de ejecución de visita de </w:t>
            </w:r>
            <w:r>
              <w:rPr>
                <w:rFonts w:ascii="Museo Sans 100" w:hAnsi="Museo Sans 100"/>
                <w:szCs w:val="24"/>
              </w:rPr>
              <w:t>Supervisión</w:t>
            </w:r>
            <w:r w:rsidRPr="004A325C">
              <w:rPr>
                <w:rFonts w:ascii="Museo Sans 100" w:hAnsi="Museo Sans 100"/>
                <w:szCs w:val="24"/>
              </w:rPr>
              <w:t xml:space="preserve"> según </w:t>
            </w:r>
            <w:r w:rsidRPr="003649FA">
              <w:rPr>
                <w:rFonts w:ascii="Museo Sans 100" w:hAnsi="Museo Sans 100"/>
                <w:szCs w:val="24"/>
              </w:rPr>
              <w:t>IDT-6.10.3.1.1</w:t>
            </w:r>
          </w:p>
        </w:tc>
      </w:tr>
      <w:tr w:rsidR="007842F8" w:rsidRPr="004A325C" w14:paraId="07317817" w14:textId="77777777" w:rsidTr="004A325C">
        <w:trPr>
          <w:trHeight w:val="1690"/>
        </w:trPr>
        <w:tc>
          <w:tcPr>
            <w:tcW w:w="2648" w:type="dxa"/>
            <w:shd w:val="clear" w:color="auto" w:fill="auto"/>
          </w:tcPr>
          <w:p w14:paraId="4C8D1957" w14:textId="77777777" w:rsidR="007842F8" w:rsidRPr="004A325C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5C11FA04" w14:textId="77777777" w:rsidR="007842F8" w:rsidRPr="004A325C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04</w:t>
            </w:r>
          </w:p>
        </w:tc>
        <w:tc>
          <w:tcPr>
            <w:tcW w:w="5994" w:type="dxa"/>
            <w:shd w:val="clear" w:color="auto" w:fill="auto"/>
          </w:tcPr>
          <w:p w14:paraId="38B15C5F" w14:textId="77777777" w:rsidR="007842F8" w:rsidRPr="004A325C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 w:rsidRPr="004A325C">
              <w:rPr>
                <w:rFonts w:ascii="Museo Sans 100" w:hAnsi="Museo Sans 100"/>
                <w:szCs w:val="24"/>
              </w:rPr>
              <w:t>Notifica al Jefe de Departamento que el informe se encuentra alojado en la carpeta de documentos compartidos, sobre los hallazgos de la visita de Inspección e incumplimientos al contrato del servicio de seguridad privada.</w:t>
            </w:r>
          </w:p>
        </w:tc>
      </w:tr>
      <w:tr w:rsidR="007842F8" w:rsidRPr="00965D03" w14:paraId="67BCB4B9" w14:textId="77777777" w:rsidTr="004A325C">
        <w:trPr>
          <w:trHeight w:val="2409"/>
        </w:trPr>
        <w:tc>
          <w:tcPr>
            <w:tcW w:w="2648" w:type="dxa"/>
            <w:shd w:val="clear" w:color="auto" w:fill="auto"/>
          </w:tcPr>
          <w:p w14:paraId="0FD8BA17" w14:textId="77777777" w:rsidR="007842F8" w:rsidRPr="00602C45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>Jefe de Departamento de Seguridad</w:t>
            </w:r>
          </w:p>
        </w:tc>
        <w:tc>
          <w:tcPr>
            <w:tcW w:w="855" w:type="dxa"/>
            <w:shd w:val="clear" w:color="auto" w:fill="auto"/>
          </w:tcPr>
          <w:p w14:paraId="0867AC85" w14:textId="77777777" w:rsidR="007842F8" w:rsidRPr="00602C45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>05</w:t>
            </w:r>
          </w:p>
        </w:tc>
        <w:tc>
          <w:tcPr>
            <w:tcW w:w="5994" w:type="dxa"/>
            <w:shd w:val="clear" w:color="auto" w:fill="auto"/>
          </w:tcPr>
          <w:p w14:paraId="0C522B95" w14:textId="77777777" w:rsidR="007842F8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 xml:space="preserve">Revisa el informe: </w:t>
            </w:r>
          </w:p>
          <w:p w14:paraId="475EAE9F" w14:textId="77777777" w:rsidR="007842F8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</w:p>
          <w:p w14:paraId="165DEC25" w14:textId="77777777" w:rsidR="007842F8" w:rsidRDefault="007842F8" w:rsidP="007842F8">
            <w:pPr>
              <w:jc w:val="both"/>
              <w:rPr>
                <w:rFonts w:ascii="Museo Sans 100" w:hAnsi="Museo Sans 100"/>
                <w:color w:val="0000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 xml:space="preserve">a. En caso que haya </w:t>
            </w:r>
            <w:r w:rsidRPr="00BF3ED8">
              <w:rPr>
                <w:rFonts w:ascii="Museo Sans 100" w:hAnsi="Museo Sans 100"/>
                <w:color w:val="000000"/>
                <w:szCs w:val="24"/>
              </w:rPr>
              <w:t>incumplimiento del contrato vigente, continua con el paso 06.</w:t>
            </w:r>
          </w:p>
          <w:p w14:paraId="2C390DE0" w14:textId="77777777" w:rsidR="007842F8" w:rsidRPr="007842F8" w:rsidRDefault="007842F8" w:rsidP="007842F8">
            <w:pPr>
              <w:jc w:val="both"/>
              <w:rPr>
                <w:rFonts w:ascii="Museo Sans 100" w:hAnsi="Museo Sans 100"/>
                <w:color w:val="000000"/>
                <w:szCs w:val="24"/>
              </w:rPr>
            </w:pPr>
          </w:p>
          <w:p w14:paraId="23D61A53" w14:textId="77777777" w:rsidR="007842F8" w:rsidRPr="00E274B0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 xml:space="preserve">b. De no haber </w:t>
            </w:r>
            <w:r w:rsidRPr="00820F93">
              <w:rPr>
                <w:rFonts w:ascii="Museo Sans 100" w:hAnsi="Museo Sans 100"/>
                <w:color w:val="000000"/>
                <w:szCs w:val="24"/>
              </w:rPr>
              <w:t>incumplimiento</w:t>
            </w:r>
            <w:r>
              <w:rPr>
                <w:rFonts w:ascii="Museo Sans 100" w:hAnsi="Museo Sans 100"/>
                <w:szCs w:val="24"/>
              </w:rPr>
              <w:t>, se archiva de manera física y en la carpeta de los documentos compartidos.</w:t>
            </w:r>
          </w:p>
        </w:tc>
      </w:tr>
      <w:tr w:rsidR="007842F8" w:rsidRPr="00965D03" w14:paraId="57092D3A" w14:textId="77777777" w:rsidTr="004A325C">
        <w:tc>
          <w:tcPr>
            <w:tcW w:w="2648" w:type="dxa"/>
            <w:shd w:val="clear" w:color="auto" w:fill="auto"/>
          </w:tcPr>
          <w:p w14:paraId="4D6DFD7D" w14:textId="77777777" w:rsidR="007842F8" w:rsidRPr="00602C45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>Encargada de Administración y Logística</w:t>
            </w:r>
          </w:p>
        </w:tc>
        <w:tc>
          <w:tcPr>
            <w:tcW w:w="855" w:type="dxa"/>
            <w:shd w:val="clear" w:color="auto" w:fill="auto"/>
          </w:tcPr>
          <w:p w14:paraId="0FA28DEA" w14:textId="77777777" w:rsidR="007842F8" w:rsidRPr="00602C45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>06</w:t>
            </w:r>
          </w:p>
        </w:tc>
        <w:tc>
          <w:tcPr>
            <w:tcW w:w="5994" w:type="dxa"/>
            <w:shd w:val="clear" w:color="auto" w:fill="auto"/>
          </w:tcPr>
          <w:p w14:paraId="6A2AF3E4" w14:textId="77777777" w:rsidR="007842F8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 xml:space="preserve">Elabora la nota donde se detallan los </w:t>
            </w:r>
            <w:r w:rsidRPr="00820F93">
              <w:rPr>
                <w:rFonts w:ascii="Museo Sans 100" w:hAnsi="Museo Sans 100"/>
                <w:color w:val="000000"/>
                <w:szCs w:val="24"/>
              </w:rPr>
              <w:t>incumplimientos</w:t>
            </w:r>
            <w:r>
              <w:rPr>
                <w:rFonts w:ascii="Museo Sans 100" w:hAnsi="Museo Sans 100"/>
                <w:szCs w:val="24"/>
              </w:rPr>
              <w:t xml:space="preserve"> encontrados y somete a firma del Jefe para remitirla por medio de correo electrónico o física al proveedor de seguridad privada, para que subsane lo observado en el informe de visitas de Inspección en el plazo establecido 3 días hábiles, debiendo conservar copia del trámite realizado.</w:t>
            </w:r>
          </w:p>
          <w:p w14:paraId="0CDB6047" w14:textId="77777777" w:rsidR="007842F8" w:rsidRPr="00E274B0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7842F8" w:rsidRPr="00965D03" w14:paraId="42D5760F" w14:textId="77777777" w:rsidTr="007842F8">
        <w:trPr>
          <w:trHeight w:val="3024"/>
        </w:trPr>
        <w:tc>
          <w:tcPr>
            <w:tcW w:w="2648" w:type="dxa"/>
            <w:shd w:val="clear" w:color="auto" w:fill="auto"/>
          </w:tcPr>
          <w:p w14:paraId="1618F512" w14:textId="77777777" w:rsidR="007842F8" w:rsidRPr="00602C45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>Técnico de Seguridad</w:t>
            </w:r>
          </w:p>
        </w:tc>
        <w:tc>
          <w:tcPr>
            <w:tcW w:w="855" w:type="dxa"/>
            <w:shd w:val="clear" w:color="auto" w:fill="auto"/>
          </w:tcPr>
          <w:p w14:paraId="567E75B3" w14:textId="77777777" w:rsidR="007842F8" w:rsidRPr="00602C45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>07</w:t>
            </w:r>
          </w:p>
        </w:tc>
        <w:tc>
          <w:tcPr>
            <w:tcW w:w="5994" w:type="dxa"/>
            <w:shd w:val="clear" w:color="auto" w:fill="auto"/>
          </w:tcPr>
          <w:p w14:paraId="4C763CC7" w14:textId="77777777" w:rsidR="007842F8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>Realiza una nueva verificación en el término del plazo establecido, para comprobar si persisten las inconsistencias señaladas en él informe:</w:t>
            </w:r>
          </w:p>
          <w:p w14:paraId="6F067595" w14:textId="77777777" w:rsidR="007842F8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</w:p>
          <w:p w14:paraId="65D9C66B" w14:textId="77777777" w:rsidR="007842F8" w:rsidRPr="00BF3ED8" w:rsidRDefault="007842F8" w:rsidP="007842F8">
            <w:pPr>
              <w:jc w:val="both"/>
              <w:rPr>
                <w:rFonts w:ascii="Museo Sans 100" w:hAnsi="Museo Sans 100"/>
                <w:color w:val="0000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 xml:space="preserve">a. Si no se ha subsanado el </w:t>
            </w:r>
            <w:r w:rsidRPr="00820F93">
              <w:rPr>
                <w:rFonts w:ascii="Museo Sans 100" w:hAnsi="Museo Sans 100"/>
                <w:color w:val="000000"/>
                <w:szCs w:val="24"/>
              </w:rPr>
              <w:t>incumplimiento</w:t>
            </w:r>
            <w:r>
              <w:rPr>
                <w:rFonts w:ascii="Museo Sans 100" w:hAnsi="Museo Sans 100"/>
                <w:szCs w:val="24"/>
              </w:rPr>
              <w:t xml:space="preserve">, informa al Jefe de Departamento, continúa con </w:t>
            </w:r>
            <w:r w:rsidRPr="00BF3ED8">
              <w:rPr>
                <w:rFonts w:ascii="Museo Sans 100" w:hAnsi="Museo Sans 100"/>
                <w:color w:val="000000"/>
                <w:szCs w:val="24"/>
              </w:rPr>
              <w:t>el paso 08.</w:t>
            </w:r>
          </w:p>
          <w:p w14:paraId="6E9DE949" w14:textId="77777777" w:rsidR="007842F8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</w:p>
          <w:p w14:paraId="3B0B7D5F" w14:textId="77777777" w:rsidR="007842F8" w:rsidRPr="00E274B0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 xml:space="preserve">b. De no haber </w:t>
            </w:r>
            <w:r w:rsidRPr="00820F93">
              <w:rPr>
                <w:rFonts w:ascii="Museo Sans 100" w:hAnsi="Museo Sans 100"/>
                <w:color w:val="000000"/>
                <w:szCs w:val="24"/>
              </w:rPr>
              <w:t>incumplimiento</w:t>
            </w:r>
            <w:r>
              <w:rPr>
                <w:rFonts w:ascii="Museo Sans 100" w:hAnsi="Museo Sans 100"/>
                <w:szCs w:val="24"/>
              </w:rPr>
              <w:t>, se archiva de manera física y en la carpeta de los documentos compartidos.</w:t>
            </w:r>
          </w:p>
        </w:tc>
      </w:tr>
      <w:tr w:rsidR="007842F8" w:rsidRPr="00965D03" w14:paraId="790E7D18" w14:textId="77777777" w:rsidTr="004A325C">
        <w:tc>
          <w:tcPr>
            <w:tcW w:w="2648" w:type="dxa"/>
            <w:shd w:val="clear" w:color="auto" w:fill="auto"/>
          </w:tcPr>
          <w:p w14:paraId="121F0168" w14:textId="77777777" w:rsidR="007842F8" w:rsidRPr="00602C45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lastRenderedPageBreak/>
              <w:t>Jefe de Departamento de Seguridad</w:t>
            </w:r>
          </w:p>
        </w:tc>
        <w:tc>
          <w:tcPr>
            <w:tcW w:w="855" w:type="dxa"/>
            <w:shd w:val="clear" w:color="auto" w:fill="auto"/>
          </w:tcPr>
          <w:p w14:paraId="4A85B218" w14:textId="77777777" w:rsidR="007842F8" w:rsidRPr="00602C45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</w:p>
          <w:p w14:paraId="060E2F38" w14:textId="77777777" w:rsidR="007842F8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>08</w:t>
            </w:r>
          </w:p>
          <w:p w14:paraId="69362B6B" w14:textId="77777777" w:rsidR="007842F8" w:rsidRPr="00602C45" w:rsidRDefault="007842F8" w:rsidP="007842F8">
            <w:pPr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994" w:type="dxa"/>
            <w:shd w:val="clear" w:color="auto" w:fill="auto"/>
          </w:tcPr>
          <w:p w14:paraId="5E2C8AED" w14:textId="77777777" w:rsidR="007842F8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>
              <w:rPr>
                <w:rFonts w:ascii="Museo Sans 100" w:hAnsi="Museo Sans 100"/>
                <w:szCs w:val="24"/>
              </w:rPr>
              <w:t xml:space="preserve">Resuelve la procedencia o no de la penalización, de acuerdo a los argumentos y las pruebas de descargo presentadas por el proveedor. </w:t>
            </w:r>
          </w:p>
          <w:p w14:paraId="6DDA84E1" w14:textId="77777777" w:rsidR="007842F8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</w:p>
          <w:p w14:paraId="7328A352" w14:textId="77777777" w:rsidR="007842F8" w:rsidRPr="00E274B0" w:rsidRDefault="007842F8" w:rsidP="007842F8">
            <w:pPr>
              <w:jc w:val="both"/>
              <w:rPr>
                <w:rFonts w:ascii="Museo Sans 100" w:hAnsi="Museo Sans 100"/>
                <w:szCs w:val="24"/>
              </w:rPr>
            </w:pPr>
            <w:r w:rsidRPr="007842F8">
              <w:rPr>
                <w:rFonts w:ascii="Museo Sans 100" w:hAnsi="Museo Sans 100"/>
                <w:b/>
                <w:szCs w:val="24"/>
              </w:rPr>
              <w:t>Nota:</w:t>
            </w:r>
            <w:r>
              <w:rPr>
                <w:rFonts w:ascii="Museo Sans 100" w:hAnsi="Museo Sans 100"/>
                <w:szCs w:val="24"/>
              </w:rPr>
              <w:t xml:space="preserve"> En caso de penalización se le envía copia a la UCP y al Director de Administración y se procede a archivar.</w:t>
            </w:r>
          </w:p>
        </w:tc>
      </w:tr>
    </w:tbl>
    <w:p w14:paraId="3BE1E8BF" w14:textId="77777777" w:rsidR="00BC12A6" w:rsidRDefault="00BC12A6" w:rsidP="00BC12A6"/>
    <w:p w14:paraId="64AAB7EF" w14:textId="77777777" w:rsidR="006C1C3B" w:rsidRDefault="006C1C3B" w:rsidP="00BC12A6"/>
    <w:p w14:paraId="045F2FC8" w14:textId="77777777" w:rsidR="00EB2557" w:rsidRDefault="005B66C7" w:rsidP="00C84831">
      <w:pPr>
        <w:pStyle w:val="Ttulo"/>
      </w:pPr>
      <w:r w:rsidRPr="001423D3">
        <w:t xml:space="preserve">ANEXOS </w:t>
      </w:r>
    </w:p>
    <w:p w14:paraId="52B8CAF8" w14:textId="77777777" w:rsidR="00673239" w:rsidRDefault="00673239" w:rsidP="00673239">
      <w:pPr>
        <w:pStyle w:val="Ttulo"/>
        <w:numPr>
          <w:ilvl w:val="0"/>
          <w:numId w:val="0"/>
        </w:numPr>
        <w:ind w:left="360"/>
      </w:pPr>
    </w:p>
    <w:p w14:paraId="164F7898" w14:textId="77777777" w:rsidR="009542B3" w:rsidRPr="007D54B3" w:rsidRDefault="0023557B" w:rsidP="0023557B">
      <w:pPr>
        <w:pStyle w:val="Ttulo"/>
        <w:numPr>
          <w:ilvl w:val="0"/>
          <w:numId w:val="0"/>
        </w:numPr>
        <w:ind w:left="284"/>
        <w:rPr>
          <w:b w:val="0"/>
          <w:color w:val="000000"/>
        </w:rPr>
      </w:pPr>
      <w:r w:rsidRPr="007D54B3">
        <w:rPr>
          <w:b w:val="0"/>
          <w:color w:val="000000"/>
        </w:rPr>
        <w:t xml:space="preserve">“A” </w:t>
      </w:r>
      <w:r w:rsidR="00223159" w:rsidRPr="007D54B3">
        <w:rPr>
          <w:b w:val="0"/>
          <w:color w:val="000000"/>
        </w:rPr>
        <w:t xml:space="preserve">CRONOGRAMA DE VISITAS DE </w:t>
      </w:r>
      <w:r w:rsidR="0005316E">
        <w:rPr>
          <w:b w:val="0"/>
          <w:color w:val="000000"/>
        </w:rPr>
        <w:t>SUPERVISION</w:t>
      </w:r>
    </w:p>
    <w:p w14:paraId="01D2134C" w14:textId="77777777" w:rsidR="004E7FA8" w:rsidRPr="00B03238" w:rsidRDefault="004E7FA8" w:rsidP="0023557B">
      <w:pPr>
        <w:pStyle w:val="Ttulo"/>
        <w:numPr>
          <w:ilvl w:val="0"/>
          <w:numId w:val="0"/>
        </w:numPr>
        <w:ind w:left="284"/>
        <w:rPr>
          <w:b w:val="0"/>
        </w:rPr>
      </w:pPr>
      <w:r w:rsidRPr="00B03238">
        <w:rPr>
          <w:b w:val="0"/>
        </w:rPr>
        <w:t xml:space="preserve">“B” </w:t>
      </w:r>
      <w:r w:rsidR="00223159" w:rsidRPr="00B03238">
        <w:rPr>
          <w:b w:val="0"/>
        </w:rPr>
        <w:t>NOTIFICACION DE INCUMPLIMIENTO.</w:t>
      </w:r>
    </w:p>
    <w:p w14:paraId="733B074C" w14:textId="77777777" w:rsidR="004E7FA8" w:rsidRDefault="004E7FA8" w:rsidP="0023557B">
      <w:pPr>
        <w:pStyle w:val="Ttulo"/>
        <w:numPr>
          <w:ilvl w:val="0"/>
          <w:numId w:val="0"/>
        </w:numPr>
        <w:ind w:left="284"/>
        <w:rPr>
          <w:b w:val="0"/>
        </w:rPr>
      </w:pPr>
      <w:r w:rsidRPr="00B03238">
        <w:rPr>
          <w:b w:val="0"/>
        </w:rPr>
        <w:t xml:space="preserve">“C” </w:t>
      </w:r>
      <w:r w:rsidR="00673239" w:rsidRPr="00B03238">
        <w:rPr>
          <w:b w:val="0"/>
        </w:rPr>
        <w:t>PENALIZACION</w:t>
      </w:r>
    </w:p>
    <w:p w14:paraId="3A93F3C3" w14:textId="77777777" w:rsidR="0072469B" w:rsidRPr="003969B1" w:rsidRDefault="00673239" w:rsidP="003969B1">
      <w:pPr>
        <w:pStyle w:val="Ttulo"/>
        <w:numPr>
          <w:ilvl w:val="0"/>
          <w:numId w:val="0"/>
        </w:numPr>
        <w:ind w:left="284"/>
        <w:rPr>
          <w:b w:val="0"/>
        </w:rPr>
      </w:pPr>
      <w:r>
        <w:rPr>
          <w:b w:val="0"/>
        </w:rPr>
        <w:t xml:space="preserve">“D” </w:t>
      </w:r>
      <w:r w:rsidRPr="00B03238">
        <w:rPr>
          <w:b w:val="0"/>
        </w:rPr>
        <w:t>ACTA DE RECEPCION</w:t>
      </w:r>
      <w:r w:rsidR="001E4C62" w:rsidRPr="00702C40">
        <w:rPr>
          <w:color w:val="000000"/>
          <w:szCs w:val="24"/>
        </w:rPr>
        <w:tab/>
      </w:r>
    </w:p>
    <w:p w14:paraId="58FB41B3" w14:textId="77777777" w:rsidR="003969B1" w:rsidRDefault="003969B1" w:rsidP="003A157A">
      <w:pPr>
        <w:pStyle w:val="Textocomentario"/>
        <w:spacing w:line="276" w:lineRule="auto"/>
        <w:rPr>
          <w:rFonts w:ascii="Museo Sans 100" w:hAnsi="Museo Sans 100"/>
          <w:color w:val="000000"/>
          <w:sz w:val="24"/>
          <w:szCs w:val="24"/>
        </w:rPr>
        <w:sectPr w:rsidR="003969B1" w:rsidSect="003969B1">
          <w:headerReference w:type="default" r:id="rId8"/>
          <w:footerReference w:type="default" r:id="rId9"/>
          <w:pgSz w:w="12242" w:h="15842" w:code="1"/>
          <w:pgMar w:top="1134" w:right="1418" w:bottom="1418" w:left="1418" w:header="567" w:footer="851" w:gutter="0"/>
          <w:cols w:space="720"/>
          <w:formProt w:val="0"/>
          <w:docGrid w:linePitch="326"/>
        </w:sectPr>
      </w:pPr>
    </w:p>
    <w:p w14:paraId="3A146345" w14:textId="77777777" w:rsidR="0072469B" w:rsidRPr="00702C40" w:rsidRDefault="0072469B" w:rsidP="003A157A">
      <w:pPr>
        <w:pStyle w:val="Textocomentario"/>
        <w:spacing w:line="276" w:lineRule="auto"/>
        <w:rPr>
          <w:rFonts w:ascii="Museo Sans 100" w:hAnsi="Museo Sans 100"/>
          <w:color w:val="000000"/>
          <w:sz w:val="24"/>
          <w:szCs w:val="24"/>
        </w:rPr>
      </w:pPr>
    </w:p>
    <w:p w14:paraId="3B310F7B" w14:textId="77777777" w:rsidR="0072469B" w:rsidRPr="0072469B" w:rsidRDefault="001E4C62" w:rsidP="0072469B">
      <w:pPr>
        <w:pStyle w:val="Ttulo"/>
        <w:numPr>
          <w:ilvl w:val="0"/>
          <w:numId w:val="0"/>
        </w:numPr>
        <w:ind w:left="284"/>
        <w:jc w:val="center"/>
      </w:pPr>
      <w:r w:rsidRPr="00702C40">
        <w:rPr>
          <w:color w:val="000000"/>
          <w:szCs w:val="24"/>
        </w:rPr>
        <w:tab/>
      </w:r>
      <w:r w:rsidR="004B20AB">
        <w:t xml:space="preserve">“A” CRONOGRAMA DE VISITAS DE </w:t>
      </w:r>
      <w:r w:rsidR="0005316E">
        <w:t>SUPERVISION</w:t>
      </w:r>
    </w:p>
    <w:p w14:paraId="642BAB1D" w14:textId="1DA5BE7C" w:rsidR="00681908" w:rsidRDefault="008C5060" w:rsidP="003A157A">
      <w:pPr>
        <w:pStyle w:val="Textocomentario"/>
        <w:spacing w:line="276" w:lineRule="auto"/>
        <w:rPr>
          <w:rFonts w:ascii="Museo Sans 100" w:hAnsi="Museo Sans 100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B8BD17" wp14:editId="6C8DF966">
            <wp:simplePos x="0" y="0"/>
            <wp:positionH relativeFrom="column">
              <wp:posOffset>55880</wp:posOffset>
            </wp:positionH>
            <wp:positionV relativeFrom="paragraph">
              <wp:posOffset>266700</wp:posOffset>
            </wp:positionV>
            <wp:extent cx="8295640" cy="4707255"/>
            <wp:effectExtent l="0" t="0" r="0" b="0"/>
            <wp:wrapNone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64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051AC" w14:textId="77777777" w:rsidR="007F772D" w:rsidRPr="00702C40" w:rsidRDefault="007F772D" w:rsidP="003A157A">
      <w:pPr>
        <w:pStyle w:val="Textocomentario"/>
        <w:spacing w:line="276" w:lineRule="auto"/>
        <w:rPr>
          <w:rFonts w:ascii="Museo Sans 100" w:hAnsi="Museo Sans 100"/>
          <w:color w:val="000000"/>
          <w:sz w:val="24"/>
          <w:szCs w:val="24"/>
        </w:rPr>
        <w:sectPr w:rsidR="007F772D" w:rsidRPr="00702C40" w:rsidSect="003969B1">
          <w:headerReference w:type="default" r:id="rId11"/>
          <w:pgSz w:w="15842" w:h="12242" w:orient="landscape" w:code="1"/>
          <w:pgMar w:top="1418" w:right="1134" w:bottom="1418" w:left="1418" w:header="567" w:footer="851" w:gutter="0"/>
          <w:cols w:space="720"/>
          <w:formProt w:val="0"/>
          <w:docGrid w:linePitch="326"/>
        </w:sectPr>
      </w:pPr>
    </w:p>
    <w:p w14:paraId="765A2107" w14:textId="77777777" w:rsidR="004E7FA8" w:rsidRDefault="004E7FA8" w:rsidP="00DB456D">
      <w:pPr>
        <w:pStyle w:val="Ttulo"/>
        <w:numPr>
          <w:ilvl w:val="0"/>
          <w:numId w:val="0"/>
        </w:numPr>
        <w:ind w:left="284"/>
        <w:jc w:val="center"/>
      </w:pPr>
      <w:r>
        <w:lastRenderedPageBreak/>
        <w:t>“</w:t>
      </w:r>
      <w:r w:rsidR="006E5FA2">
        <w:t>B</w:t>
      </w:r>
      <w:r>
        <w:t>” NOTIFICACION DE INCUMPLIMIENTO</w:t>
      </w:r>
    </w:p>
    <w:p w14:paraId="7AB1F8F5" w14:textId="77777777" w:rsidR="004E7FA8" w:rsidRPr="0055490C" w:rsidRDefault="004E7FA8" w:rsidP="004E7FA8">
      <w:pPr>
        <w:pStyle w:val="Ttulo"/>
        <w:numPr>
          <w:ilvl w:val="0"/>
          <w:numId w:val="0"/>
        </w:numPr>
        <w:ind w:left="284"/>
      </w:pPr>
    </w:p>
    <w:p w14:paraId="18A8D31B" w14:textId="7657B4A0" w:rsidR="004E7FA8" w:rsidRDefault="008C5060">
      <w:pPr>
        <w:suppressAutoHyphens/>
        <w:ind w:left="284" w:hanging="284"/>
        <w:rPr>
          <w:rFonts w:ascii="Museo Sans 100" w:hAnsi="Museo Sans 100"/>
          <w:b/>
        </w:rPr>
      </w:pPr>
      <w:r>
        <w:rPr>
          <w:rFonts w:ascii="Museo Sans 100" w:hAnsi="Museo Sans 100"/>
          <w:b/>
          <w:noProof/>
        </w:rPr>
        <w:drawing>
          <wp:anchor distT="0" distB="0" distL="114300" distR="114300" simplePos="0" relativeHeight="251656192" behindDoc="1" locked="0" layoutInCell="1" allowOverlap="1" wp14:anchorId="503ADEB7" wp14:editId="42B6B557">
            <wp:simplePos x="0" y="0"/>
            <wp:positionH relativeFrom="column">
              <wp:posOffset>194945</wp:posOffset>
            </wp:positionH>
            <wp:positionV relativeFrom="paragraph">
              <wp:posOffset>22860</wp:posOffset>
            </wp:positionV>
            <wp:extent cx="5505450" cy="7793355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76F47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B34C0AC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11D06413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029BDB5D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03B2394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67D09F5C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97E7EE9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14D79F77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2F0D6482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2FD5A59F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23F88CC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A6FD140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EBB679B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682799B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67FF00C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528D3CD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A523856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F48256A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DD03C2F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8A1A766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C9FC31A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180CAE7D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98EB692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2FECB9E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3D6384C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C3ABBE2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446CC1A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B10FD27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5CC96D0" w14:textId="77777777" w:rsidR="004E7FA8" w:rsidRDefault="004E7FA8" w:rsidP="003969B1">
      <w:pPr>
        <w:suppressAutoHyphens/>
        <w:rPr>
          <w:rFonts w:ascii="Museo Sans 100" w:hAnsi="Museo Sans 100"/>
          <w:b/>
        </w:rPr>
      </w:pPr>
    </w:p>
    <w:p w14:paraId="04C274A5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3019191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E3A4748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CCD8CAA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49A4B18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E3FC2F1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F266EB1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10715FA9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686F8453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19344B42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0637D40F" w14:textId="77777777" w:rsidR="004E7FA8" w:rsidRDefault="004E7FA8" w:rsidP="00681908">
      <w:pPr>
        <w:suppressAutoHyphens/>
        <w:rPr>
          <w:rFonts w:ascii="Museo Sans 100" w:hAnsi="Museo Sans 100"/>
          <w:b/>
        </w:rPr>
      </w:pPr>
    </w:p>
    <w:p w14:paraId="26CEF5F4" w14:textId="77777777" w:rsidR="00AB771A" w:rsidRDefault="00AB771A" w:rsidP="006B2153">
      <w:pPr>
        <w:suppressAutoHyphens/>
        <w:ind w:left="284" w:hanging="284"/>
        <w:jc w:val="center"/>
        <w:rPr>
          <w:rFonts w:ascii="Museo Sans 100" w:hAnsi="Museo Sans 100"/>
          <w:b/>
        </w:rPr>
      </w:pPr>
    </w:p>
    <w:p w14:paraId="6CBE5573" w14:textId="77777777" w:rsidR="004E7FA8" w:rsidRDefault="004E7FA8" w:rsidP="006B2153">
      <w:pPr>
        <w:suppressAutoHyphens/>
        <w:ind w:left="284" w:hanging="284"/>
        <w:jc w:val="center"/>
        <w:rPr>
          <w:rFonts w:ascii="Museo Sans 100" w:hAnsi="Museo Sans 100"/>
          <w:b/>
        </w:rPr>
      </w:pPr>
      <w:r>
        <w:rPr>
          <w:rFonts w:ascii="Museo Sans 100" w:hAnsi="Museo Sans 100"/>
          <w:b/>
        </w:rPr>
        <w:lastRenderedPageBreak/>
        <w:t>ANEXO “</w:t>
      </w:r>
      <w:r w:rsidR="006E5FA2">
        <w:rPr>
          <w:rFonts w:ascii="Museo Sans 100" w:hAnsi="Museo Sans 100"/>
          <w:b/>
        </w:rPr>
        <w:t>C</w:t>
      </w:r>
      <w:r>
        <w:rPr>
          <w:rFonts w:ascii="Museo Sans 100" w:hAnsi="Museo Sans 100"/>
          <w:b/>
        </w:rPr>
        <w:t>” PENALIZACION.</w:t>
      </w:r>
    </w:p>
    <w:p w14:paraId="5CE10560" w14:textId="0486A27C" w:rsidR="006B2153" w:rsidRDefault="008C5060" w:rsidP="006B2153">
      <w:pPr>
        <w:suppressAutoHyphens/>
        <w:ind w:left="284" w:hanging="284"/>
        <w:jc w:val="center"/>
        <w:rPr>
          <w:rFonts w:ascii="Museo Sans 100" w:hAnsi="Museo Sans 100"/>
          <w:b/>
        </w:rPr>
      </w:pPr>
      <w:r>
        <w:rPr>
          <w:rFonts w:ascii="Museo Sans 100" w:hAnsi="Museo Sans 100"/>
          <w:b/>
          <w:noProof/>
        </w:rPr>
        <w:drawing>
          <wp:anchor distT="0" distB="0" distL="114300" distR="114300" simplePos="0" relativeHeight="251657216" behindDoc="1" locked="0" layoutInCell="1" allowOverlap="1" wp14:anchorId="7D7EF7A1" wp14:editId="70944E24">
            <wp:simplePos x="0" y="0"/>
            <wp:positionH relativeFrom="column">
              <wp:posOffset>214630</wp:posOffset>
            </wp:positionH>
            <wp:positionV relativeFrom="paragraph">
              <wp:posOffset>67310</wp:posOffset>
            </wp:positionV>
            <wp:extent cx="5266690" cy="7658100"/>
            <wp:effectExtent l="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82398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A9A5164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1D3134A2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03BCF363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02D1C9DA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5395C1A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48F3C38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6061AF7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34561C6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7C4E649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67C35403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B7ADA98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320DB73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E8FA9A3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86BAA68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6575299A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AC9E045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0DADA36B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962E602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421EC606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19FB237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684C03F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DD009AD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110150D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11048072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4C05E77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12F4FF42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BF13C8D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0ACC231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0EA2AAE5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1182C58C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60E141BB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CA393C7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6A6901E5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97AAEC4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28F89B7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67A31CA0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778E1C95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21EB8701" w14:textId="77777777" w:rsidR="004E7FA8" w:rsidRDefault="004E7FA8" w:rsidP="00681908">
      <w:pPr>
        <w:suppressAutoHyphens/>
        <w:rPr>
          <w:rFonts w:ascii="Museo Sans 100" w:hAnsi="Museo Sans 100"/>
          <w:b/>
        </w:rPr>
      </w:pPr>
    </w:p>
    <w:p w14:paraId="63A6E30A" w14:textId="77777777" w:rsidR="0072469B" w:rsidRDefault="0072469B" w:rsidP="008A0CCA">
      <w:pPr>
        <w:suppressAutoHyphens/>
        <w:ind w:left="284" w:hanging="284"/>
        <w:jc w:val="center"/>
        <w:rPr>
          <w:rFonts w:ascii="Museo Sans 100" w:hAnsi="Museo Sans 100"/>
          <w:b/>
        </w:rPr>
      </w:pPr>
    </w:p>
    <w:p w14:paraId="1460E0E2" w14:textId="77777777" w:rsidR="0072469B" w:rsidRDefault="0072469B" w:rsidP="008A0CCA">
      <w:pPr>
        <w:suppressAutoHyphens/>
        <w:ind w:left="284" w:hanging="284"/>
        <w:jc w:val="center"/>
        <w:rPr>
          <w:rFonts w:ascii="Museo Sans 100" w:hAnsi="Museo Sans 100"/>
          <w:b/>
        </w:rPr>
      </w:pPr>
    </w:p>
    <w:p w14:paraId="63A0074E" w14:textId="77777777" w:rsidR="00256E51" w:rsidRDefault="00256E51" w:rsidP="008A0CCA">
      <w:pPr>
        <w:suppressAutoHyphens/>
        <w:ind w:left="284" w:hanging="284"/>
        <w:jc w:val="center"/>
        <w:rPr>
          <w:rFonts w:ascii="Museo Sans 100" w:hAnsi="Museo Sans 100"/>
          <w:b/>
        </w:rPr>
      </w:pPr>
    </w:p>
    <w:p w14:paraId="0D4526F0" w14:textId="77777777" w:rsidR="00256E51" w:rsidRDefault="00256E51" w:rsidP="008A0CCA">
      <w:pPr>
        <w:suppressAutoHyphens/>
        <w:ind w:left="284" w:hanging="284"/>
        <w:jc w:val="center"/>
        <w:rPr>
          <w:rFonts w:ascii="Museo Sans 100" w:hAnsi="Museo Sans 100"/>
          <w:b/>
        </w:rPr>
      </w:pPr>
    </w:p>
    <w:p w14:paraId="30F3725F" w14:textId="77777777" w:rsidR="004E7FA8" w:rsidRDefault="004E7FA8" w:rsidP="008A0CCA">
      <w:pPr>
        <w:suppressAutoHyphens/>
        <w:ind w:left="284" w:hanging="284"/>
        <w:jc w:val="center"/>
        <w:rPr>
          <w:rFonts w:ascii="Museo Sans 100" w:hAnsi="Museo Sans 100"/>
          <w:b/>
        </w:rPr>
      </w:pPr>
      <w:r>
        <w:rPr>
          <w:rFonts w:ascii="Museo Sans 100" w:hAnsi="Museo Sans 100"/>
          <w:b/>
        </w:rPr>
        <w:t>ANEXO “</w:t>
      </w:r>
      <w:r w:rsidR="006E5FA2">
        <w:rPr>
          <w:rFonts w:ascii="Museo Sans 100" w:hAnsi="Museo Sans 100"/>
          <w:b/>
        </w:rPr>
        <w:t>D</w:t>
      </w:r>
      <w:r>
        <w:rPr>
          <w:rFonts w:ascii="Museo Sans 100" w:hAnsi="Museo Sans 100"/>
          <w:b/>
        </w:rPr>
        <w:t>” ACTA DE RECEPCION.</w:t>
      </w:r>
    </w:p>
    <w:p w14:paraId="06776E4C" w14:textId="61332600" w:rsidR="004E7FA8" w:rsidRDefault="008C5060">
      <w:pPr>
        <w:suppressAutoHyphens/>
        <w:ind w:left="284" w:hanging="284"/>
        <w:rPr>
          <w:rFonts w:ascii="Museo Sans 100" w:hAnsi="Museo Sans 100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EEE3F0" wp14:editId="7C9E5516">
            <wp:simplePos x="0" y="0"/>
            <wp:positionH relativeFrom="column">
              <wp:posOffset>50800</wp:posOffset>
            </wp:positionH>
            <wp:positionV relativeFrom="paragraph">
              <wp:posOffset>110490</wp:posOffset>
            </wp:positionV>
            <wp:extent cx="5432425" cy="7498715"/>
            <wp:effectExtent l="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F0D89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584715E3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3A1F8C7E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675D8E3F" w14:textId="77777777" w:rsidR="004E7FA8" w:rsidRDefault="004E7FA8">
      <w:pPr>
        <w:suppressAutoHyphens/>
        <w:ind w:left="284" w:hanging="284"/>
        <w:rPr>
          <w:rFonts w:ascii="Museo Sans 100" w:hAnsi="Museo Sans 100"/>
          <w:b/>
        </w:rPr>
      </w:pPr>
    </w:p>
    <w:p w14:paraId="0B26E3E0" w14:textId="77777777" w:rsidR="007F772D" w:rsidRPr="003A157A" w:rsidRDefault="007F772D">
      <w:pPr>
        <w:suppressAutoHyphens/>
        <w:ind w:left="284" w:hanging="284"/>
        <w:rPr>
          <w:rFonts w:ascii="Museo Sans 100" w:hAnsi="Museo Sans 100"/>
          <w:b/>
        </w:rPr>
      </w:pPr>
    </w:p>
    <w:p w14:paraId="6E00CBCF" w14:textId="77777777" w:rsidR="000A6B77" w:rsidRPr="00755B55" w:rsidRDefault="000A6B77" w:rsidP="000A6B77">
      <w:pPr>
        <w:rPr>
          <w:rFonts w:ascii="Museo Sans 100" w:hAnsi="Museo Sans 100"/>
          <w:sz w:val="20"/>
        </w:rPr>
      </w:pPr>
    </w:p>
    <w:p w14:paraId="2F97B052" w14:textId="77777777" w:rsidR="000A6B77" w:rsidRPr="003A157A" w:rsidRDefault="000A6B77" w:rsidP="000A6B77">
      <w:pPr>
        <w:ind w:left="360"/>
        <w:rPr>
          <w:rFonts w:ascii="Museo Sans 100" w:hAnsi="Museo Sans 100"/>
          <w:b/>
        </w:rPr>
      </w:pPr>
    </w:p>
    <w:p w14:paraId="695417D2" w14:textId="77777777" w:rsidR="007F772D" w:rsidRDefault="007F772D" w:rsidP="009004F8">
      <w:pPr>
        <w:pStyle w:val="Textocomentario"/>
        <w:spacing w:line="276" w:lineRule="auto"/>
        <w:rPr>
          <w:rFonts w:ascii="Museo Sans 100" w:hAnsi="Museo Sans 100"/>
          <w:b/>
          <w:szCs w:val="24"/>
        </w:rPr>
      </w:pPr>
    </w:p>
    <w:p w14:paraId="5A22D1EB" w14:textId="77777777" w:rsidR="007F772D" w:rsidRDefault="007F772D" w:rsidP="009004F8">
      <w:pPr>
        <w:pStyle w:val="Textocomentario"/>
        <w:spacing w:line="276" w:lineRule="auto"/>
        <w:rPr>
          <w:rFonts w:ascii="Museo Sans 100" w:hAnsi="Museo Sans 100"/>
          <w:b/>
          <w:szCs w:val="24"/>
        </w:rPr>
      </w:pPr>
    </w:p>
    <w:p w14:paraId="04DBFD2A" w14:textId="77777777" w:rsidR="007F772D" w:rsidRDefault="007F772D" w:rsidP="009004F8">
      <w:pPr>
        <w:pStyle w:val="Textocomentario"/>
        <w:spacing w:line="276" w:lineRule="auto"/>
        <w:rPr>
          <w:rFonts w:ascii="Museo Sans 100" w:hAnsi="Museo Sans 100"/>
          <w:b/>
          <w:szCs w:val="24"/>
        </w:rPr>
      </w:pPr>
    </w:p>
    <w:p w14:paraId="068BF11A" w14:textId="77777777" w:rsidR="007F772D" w:rsidRDefault="007F772D" w:rsidP="009004F8">
      <w:pPr>
        <w:pStyle w:val="Textocomentario"/>
        <w:spacing w:line="276" w:lineRule="auto"/>
        <w:rPr>
          <w:rFonts w:ascii="Museo Sans 100" w:hAnsi="Museo Sans 100"/>
          <w:b/>
          <w:szCs w:val="24"/>
        </w:rPr>
      </w:pPr>
    </w:p>
    <w:p w14:paraId="41AD38CE" w14:textId="77777777" w:rsidR="007F772D" w:rsidRDefault="007F772D" w:rsidP="009004F8">
      <w:pPr>
        <w:pStyle w:val="Textocomentario"/>
        <w:spacing w:line="276" w:lineRule="auto"/>
        <w:rPr>
          <w:rFonts w:ascii="Museo Sans 100" w:hAnsi="Museo Sans 100"/>
          <w:b/>
          <w:szCs w:val="24"/>
        </w:rPr>
      </w:pPr>
    </w:p>
    <w:p w14:paraId="2D68FFD1" w14:textId="77777777" w:rsidR="007F772D" w:rsidRDefault="007F772D" w:rsidP="009004F8">
      <w:pPr>
        <w:pStyle w:val="Textocomentario"/>
        <w:spacing w:line="276" w:lineRule="auto"/>
        <w:rPr>
          <w:rFonts w:ascii="Museo Sans 100" w:hAnsi="Museo Sans 100"/>
          <w:b/>
          <w:szCs w:val="24"/>
        </w:rPr>
      </w:pPr>
    </w:p>
    <w:p w14:paraId="302ACB9E" w14:textId="77777777" w:rsidR="007F772D" w:rsidRDefault="007F772D" w:rsidP="009004F8">
      <w:pPr>
        <w:pStyle w:val="Textocomentario"/>
        <w:spacing w:line="276" w:lineRule="auto"/>
        <w:rPr>
          <w:rFonts w:ascii="Museo Sans 100" w:hAnsi="Museo Sans 100"/>
          <w:b/>
          <w:szCs w:val="24"/>
        </w:rPr>
      </w:pPr>
    </w:p>
    <w:p w14:paraId="74D24C4E" w14:textId="77777777" w:rsidR="007F772D" w:rsidRDefault="007F772D" w:rsidP="009004F8">
      <w:pPr>
        <w:pStyle w:val="Textocomentario"/>
        <w:spacing w:line="276" w:lineRule="auto"/>
        <w:rPr>
          <w:rFonts w:ascii="Museo Sans 100" w:hAnsi="Museo Sans 100"/>
          <w:b/>
          <w:szCs w:val="24"/>
        </w:rPr>
      </w:pPr>
    </w:p>
    <w:p w14:paraId="42C6395B" w14:textId="77777777" w:rsidR="007F772D" w:rsidRDefault="007F772D" w:rsidP="009004F8">
      <w:pPr>
        <w:pStyle w:val="Textocomentario"/>
        <w:spacing w:line="276" w:lineRule="auto"/>
        <w:rPr>
          <w:rFonts w:ascii="Museo Sans 100" w:hAnsi="Museo Sans 100"/>
          <w:b/>
          <w:szCs w:val="24"/>
        </w:rPr>
      </w:pPr>
    </w:p>
    <w:p w14:paraId="49933CFD" w14:textId="77777777" w:rsidR="00A644DE" w:rsidRPr="003969B1" w:rsidRDefault="00451B6A" w:rsidP="003969B1">
      <w:pPr>
        <w:pStyle w:val="Textocomentario"/>
        <w:spacing w:line="276" w:lineRule="auto"/>
        <w:rPr>
          <w:rFonts w:ascii="Museo Sans 100" w:hAnsi="Museo Sans 100"/>
          <w:sz w:val="16"/>
          <w:szCs w:val="16"/>
        </w:rPr>
      </w:pPr>
      <w:r>
        <w:rPr>
          <w:rFonts w:ascii="Museo Sans 100" w:hAnsi="Museo Sans 100"/>
          <w:b/>
          <w:szCs w:val="24"/>
        </w:rPr>
        <w:br w:type="page"/>
      </w:r>
    </w:p>
    <w:p w14:paraId="30978316" w14:textId="77777777" w:rsidR="00A644DE" w:rsidRDefault="00C01798" w:rsidP="007F772D">
      <w:pPr>
        <w:pStyle w:val="Ttulo"/>
        <w:spacing w:line="276" w:lineRule="auto"/>
        <w:jc w:val="both"/>
      </w:pPr>
      <w:r w:rsidRPr="003A157A">
        <w:t>MODIFICACIONES</w:t>
      </w:r>
      <w:r w:rsidR="001423D3">
        <w:t xml:space="preserve"> </w:t>
      </w:r>
    </w:p>
    <w:p w14:paraId="3F8CC047" w14:textId="77777777" w:rsidR="008A0CCA" w:rsidRPr="008C3C73" w:rsidRDefault="008C3C73" w:rsidP="008A0CCA">
      <w:pPr>
        <w:pStyle w:val="Ttulo"/>
        <w:numPr>
          <w:ilvl w:val="0"/>
          <w:numId w:val="0"/>
        </w:numPr>
        <w:spacing w:line="276" w:lineRule="auto"/>
        <w:ind w:left="360"/>
        <w:jc w:val="both"/>
        <w:rPr>
          <w:b w:val="0"/>
        </w:rPr>
      </w:pPr>
      <w:r w:rsidRPr="008C3C73">
        <w:rPr>
          <w:b w:val="0"/>
        </w:rPr>
        <w:t>N</w:t>
      </w:r>
      <w:r w:rsidR="00BB4286">
        <w:rPr>
          <w:b w:val="0"/>
        </w:rPr>
        <w:t>/A.</w:t>
      </w:r>
    </w:p>
    <w:p w14:paraId="15B9431B" w14:textId="77777777" w:rsidR="00ED7894" w:rsidRPr="003A157A" w:rsidRDefault="00ED7894" w:rsidP="00A644DE">
      <w:pPr>
        <w:pStyle w:val="Encabezado"/>
        <w:tabs>
          <w:tab w:val="left" w:pos="7680"/>
        </w:tabs>
        <w:jc w:val="center"/>
        <w:rPr>
          <w:rFonts w:ascii="Museo Sans 100" w:hAnsi="Museo Sans 100"/>
          <w:b/>
          <w:noProof w:val="0"/>
          <w:lang w:val="es-SV"/>
        </w:rPr>
      </w:pPr>
    </w:p>
    <w:p w14:paraId="7F501814" w14:textId="77777777" w:rsidR="00C01798" w:rsidRPr="003A157A" w:rsidRDefault="00C01798" w:rsidP="00D74684">
      <w:pPr>
        <w:tabs>
          <w:tab w:val="left" w:pos="3804"/>
        </w:tabs>
        <w:rPr>
          <w:rFonts w:ascii="Museo Sans 100" w:hAnsi="Museo Sans 100"/>
          <w:sz w:val="20"/>
        </w:rPr>
      </w:pPr>
    </w:p>
    <w:sectPr w:rsidR="00C01798" w:rsidRPr="003A157A" w:rsidSect="003969B1">
      <w:headerReference w:type="default" r:id="rId15"/>
      <w:footerReference w:type="default" r:id="rId16"/>
      <w:pgSz w:w="12242" w:h="15842" w:code="1"/>
      <w:pgMar w:top="1134" w:right="1418" w:bottom="1418" w:left="1418" w:header="567" w:footer="851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9B9DD" w14:textId="77777777" w:rsidR="006237F7" w:rsidRDefault="006237F7">
      <w:r>
        <w:separator/>
      </w:r>
    </w:p>
  </w:endnote>
  <w:endnote w:type="continuationSeparator" w:id="0">
    <w:p w14:paraId="0097698E" w14:textId="77777777" w:rsidR="006237F7" w:rsidRDefault="00623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E6619" w14:textId="77777777" w:rsidR="0073695E" w:rsidRDefault="0073695E">
    <w:pPr>
      <w:pStyle w:val="Piedepgina"/>
      <w:jc w:val="right"/>
    </w:pPr>
    <w:r>
      <w:rPr>
        <w:lang w:val="es-ES"/>
      </w:rPr>
      <w:t xml:space="preserve">Página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lang w:val="es-ES"/>
      </w:rPr>
      <w:t>2</w:t>
    </w:r>
    <w:r>
      <w:rPr>
        <w:b/>
        <w:bCs/>
        <w:szCs w:val="24"/>
      </w:rPr>
      <w:fldChar w:fldCharType="end"/>
    </w:r>
    <w:r>
      <w:rPr>
        <w:lang w:val="es-ES"/>
      </w:rPr>
      <w:t xml:space="preserve"> de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lang w:val="es-ES"/>
      </w:rPr>
      <w:t>2</w:t>
    </w:r>
    <w:r>
      <w:rPr>
        <w:b/>
        <w:bCs/>
        <w:szCs w:val="24"/>
      </w:rPr>
      <w:fldChar w:fldCharType="end"/>
    </w:r>
  </w:p>
  <w:p w14:paraId="68AFAEA3" w14:textId="77777777" w:rsidR="0073695E" w:rsidRDefault="0073695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9335" w14:textId="77777777" w:rsidR="00433C9F" w:rsidRDefault="00433C9F">
    <w:pPr>
      <w:pStyle w:val="Piedepgina"/>
      <w:tabs>
        <w:tab w:val="clear" w:pos="8306"/>
      </w:tabs>
      <w:jc w:val="right"/>
      <w:rPr>
        <w:rFonts w:ascii="Arial Narrow" w:hAnsi="Arial Narrow"/>
        <w:b/>
        <w:sz w:val="20"/>
      </w:rPr>
    </w:pPr>
    <w:r>
      <w:rPr>
        <w:rFonts w:ascii="Arial Narrow" w:hAnsi="Arial Narrow"/>
        <w:b/>
        <w:snapToGrid w:val="0"/>
        <w:sz w:val="20"/>
      </w:rPr>
      <w:t xml:space="preserve">Página </w:t>
    </w:r>
    <w:r>
      <w:rPr>
        <w:rFonts w:ascii="Arial Narrow" w:hAnsi="Arial Narrow"/>
        <w:b/>
        <w:snapToGrid w:val="0"/>
        <w:sz w:val="20"/>
      </w:rPr>
      <w:fldChar w:fldCharType="begin"/>
    </w:r>
    <w:r>
      <w:rPr>
        <w:rFonts w:ascii="Arial Narrow" w:hAnsi="Arial Narrow"/>
        <w:b/>
        <w:snapToGrid w:val="0"/>
        <w:sz w:val="20"/>
      </w:rPr>
      <w:instrText xml:space="preserve"> PAGE </w:instrText>
    </w:r>
    <w:r>
      <w:rPr>
        <w:rFonts w:ascii="Arial Narrow" w:hAnsi="Arial Narrow"/>
        <w:b/>
        <w:snapToGrid w:val="0"/>
        <w:sz w:val="20"/>
      </w:rPr>
      <w:fldChar w:fldCharType="separate"/>
    </w:r>
    <w:r>
      <w:rPr>
        <w:rFonts w:ascii="Arial Narrow" w:hAnsi="Arial Narrow"/>
        <w:b/>
        <w:noProof/>
        <w:snapToGrid w:val="0"/>
        <w:sz w:val="20"/>
      </w:rPr>
      <w:t>13</w:t>
    </w:r>
    <w:r>
      <w:rPr>
        <w:rFonts w:ascii="Arial Narrow" w:hAnsi="Arial Narrow"/>
        <w:b/>
        <w:snapToGrid w:val="0"/>
        <w:sz w:val="20"/>
      </w:rPr>
      <w:fldChar w:fldCharType="end"/>
    </w:r>
    <w:r>
      <w:rPr>
        <w:rFonts w:ascii="Arial Narrow" w:hAnsi="Arial Narrow"/>
        <w:b/>
        <w:snapToGrid w:val="0"/>
        <w:sz w:val="20"/>
      </w:rPr>
      <w:t xml:space="preserve"> de </w:t>
    </w:r>
    <w:r>
      <w:rPr>
        <w:rFonts w:ascii="Arial Narrow" w:hAnsi="Arial Narrow"/>
        <w:b/>
        <w:snapToGrid w:val="0"/>
        <w:sz w:val="20"/>
      </w:rPr>
      <w:fldChar w:fldCharType="begin"/>
    </w:r>
    <w:r>
      <w:rPr>
        <w:rFonts w:ascii="Arial Narrow" w:hAnsi="Arial Narrow"/>
        <w:b/>
        <w:snapToGrid w:val="0"/>
        <w:sz w:val="20"/>
      </w:rPr>
      <w:instrText xml:space="preserve"> NUMPAGES </w:instrText>
    </w:r>
    <w:r>
      <w:rPr>
        <w:rFonts w:ascii="Arial Narrow" w:hAnsi="Arial Narrow"/>
        <w:b/>
        <w:snapToGrid w:val="0"/>
        <w:sz w:val="20"/>
      </w:rPr>
      <w:fldChar w:fldCharType="separate"/>
    </w:r>
    <w:r>
      <w:rPr>
        <w:rFonts w:ascii="Arial Narrow" w:hAnsi="Arial Narrow"/>
        <w:b/>
        <w:noProof/>
        <w:snapToGrid w:val="0"/>
        <w:sz w:val="20"/>
      </w:rPr>
      <w:t>29</w:t>
    </w:r>
    <w:r>
      <w:rPr>
        <w:rFonts w:ascii="Arial Narrow" w:hAnsi="Arial Narrow"/>
        <w:b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A5912" w14:textId="77777777" w:rsidR="006237F7" w:rsidRDefault="006237F7">
      <w:r>
        <w:separator/>
      </w:r>
    </w:p>
  </w:footnote>
  <w:footnote w:type="continuationSeparator" w:id="0">
    <w:p w14:paraId="26B26284" w14:textId="77777777" w:rsidR="006237F7" w:rsidRDefault="00623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83"/>
      <w:gridCol w:w="2126"/>
    </w:tblGrid>
    <w:tr w:rsidR="00DC2B7E" w:rsidRPr="00DC2B7E" w14:paraId="43099E31" w14:textId="77777777" w:rsidTr="00DC2B7E">
      <w:tblPrEx>
        <w:tblCellMar>
          <w:top w:w="0" w:type="dxa"/>
          <w:bottom w:w="0" w:type="dxa"/>
        </w:tblCellMar>
      </w:tblPrEx>
      <w:trPr>
        <w:trHeight w:val="567"/>
      </w:trPr>
      <w:tc>
        <w:tcPr>
          <w:tcW w:w="7583" w:type="dxa"/>
          <w:tcBorders>
            <w:bottom w:val="single" w:sz="6" w:space="0" w:color="auto"/>
          </w:tcBorders>
        </w:tcPr>
        <w:p w14:paraId="765A7431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ind w:left="1064" w:hanging="1064"/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 xml:space="preserve">MACROPROCESO: SOPORTE INSTITUCIONAL </w:t>
          </w:r>
        </w:p>
        <w:p w14:paraId="07287497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PROCESO: GESTIÓN DE SEGURIDAD Y ACCESO A LAS INSTALACIONES FÍSICAS</w:t>
          </w:r>
        </w:p>
        <w:p w14:paraId="360D70D7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SUBPROCESO:</w:t>
          </w:r>
          <w:r>
            <w:rPr>
              <w:rFonts w:ascii="Museo Sans 100" w:hAnsi="Museo Sans 100"/>
              <w:b/>
              <w:noProof/>
              <w:sz w:val="16"/>
            </w:rPr>
            <w:t xml:space="preserve"> </w:t>
          </w:r>
          <w:r w:rsidRPr="00DC2B7E">
            <w:rPr>
              <w:rFonts w:ascii="Museo Sans 100" w:hAnsi="Museo Sans 100"/>
              <w:b/>
              <w:noProof/>
              <w:sz w:val="16"/>
            </w:rPr>
            <w:t xml:space="preserve">GESTION ADMINISTRATIVA DE LAS OPERACIONES DE SEGURIDAD </w:t>
          </w:r>
        </w:p>
      </w:tc>
      <w:tc>
        <w:tcPr>
          <w:tcW w:w="2126" w:type="dxa"/>
          <w:tcBorders>
            <w:bottom w:val="single" w:sz="6" w:space="0" w:color="auto"/>
          </w:tcBorders>
        </w:tcPr>
        <w:p w14:paraId="3CAEB37C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CÓDIGO  : PRO-6.10.3.1</w:t>
          </w:r>
        </w:p>
        <w:p w14:paraId="15286B8C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EDICIÓN  : 001</w:t>
          </w:r>
        </w:p>
        <w:p w14:paraId="4AB2A8FC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 xml:space="preserve">FECHA     : </w:t>
          </w:r>
          <w:r w:rsidRPr="00DC2B7E">
            <w:rPr>
              <w:rFonts w:ascii="Museo Sans 100" w:hAnsi="Museo Sans 100"/>
              <w:b/>
              <w:noProof/>
              <w:color w:val="000000"/>
              <w:sz w:val="16"/>
            </w:rPr>
            <w:t>2</w:t>
          </w:r>
          <w:r w:rsidR="00C47D19">
            <w:rPr>
              <w:rFonts w:ascii="Museo Sans 100" w:hAnsi="Museo Sans 100"/>
              <w:b/>
              <w:noProof/>
              <w:color w:val="000000"/>
              <w:sz w:val="16"/>
            </w:rPr>
            <w:t>5</w:t>
          </w:r>
          <w:r w:rsidRPr="00DC2B7E">
            <w:rPr>
              <w:rFonts w:ascii="Museo Sans 100" w:hAnsi="Museo Sans 100"/>
              <w:b/>
              <w:noProof/>
              <w:color w:val="000000"/>
              <w:sz w:val="16"/>
            </w:rPr>
            <w:t>/0</w:t>
          </w:r>
          <w:r w:rsidR="00C47D19">
            <w:rPr>
              <w:rFonts w:ascii="Museo Sans 100" w:hAnsi="Museo Sans 100"/>
              <w:b/>
              <w:noProof/>
              <w:color w:val="000000"/>
              <w:sz w:val="16"/>
            </w:rPr>
            <w:t>8</w:t>
          </w:r>
          <w:r w:rsidRPr="00DC2B7E">
            <w:rPr>
              <w:rFonts w:ascii="Museo Sans 100" w:hAnsi="Museo Sans 100"/>
              <w:b/>
              <w:noProof/>
              <w:color w:val="000000"/>
              <w:sz w:val="16"/>
            </w:rPr>
            <w:t>/2025</w:t>
          </w:r>
        </w:p>
      </w:tc>
    </w:tr>
  </w:tbl>
  <w:p w14:paraId="6306A50D" w14:textId="77777777" w:rsidR="00DC2B7E" w:rsidRPr="00DC2B7E" w:rsidRDefault="00DC2B7E" w:rsidP="00DC2B7E">
    <w:pPr>
      <w:tabs>
        <w:tab w:val="center" w:pos="4320"/>
        <w:tab w:val="right" w:pos="8640"/>
      </w:tabs>
      <w:rPr>
        <w:rFonts w:ascii="New York" w:hAnsi="New York"/>
        <w:noProof/>
        <w:sz w:val="8"/>
      </w:rPr>
    </w:pPr>
  </w:p>
  <w:p w14:paraId="10F6C91B" w14:textId="77777777" w:rsidR="00433C9F" w:rsidRPr="00DC2B7E" w:rsidRDefault="00433C9F" w:rsidP="00DC2B7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247"/>
      <w:gridCol w:w="2873"/>
    </w:tblGrid>
    <w:tr w:rsidR="00301C9A" w:rsidRPr="00DC2B7E" w14:paraId="62C65405" w14:textId="77777777" w:rsidTr="00301C9A">
      <w:tblPrEx>
        <w:tblCellMar>
          <w:top w:w="0" w:type="dxa"/>
          <w:bottom w:w="0" w:type="dxa"/>
        </w:tblCellMar>
      </w:tblPrEx>
      <w:trPr>
        <w:trHeight w:val="374"/>
      </w:trPr>
      <w:tc>
        <w:tcPr>
          <w:tcW w:w="10247" w:type="dxa"/>
          <w:tcBorders>
            <w:bottom w:val="single" w:sz="6" w:space="0" w:color="auto"/>
          </w:tcBorders>
        </w:tcPr>
        <w:p w14:paraId="3A6372E9" w14:textId="77777777" w:rsidR="00301C9A" w:rsidRPr="00DC2B7E" w:rsidRDefault="00301C9A" w:rsidP="00DC2B7E">
          <w:pPr>
            <w:tabs>
              <w:tab w:val="center" w:pos="4320"/>
              <w:tab w:val="left" w:pos="6521"/>
              <w:tab w:val="right" w:pos="8640"/>
            </w:tabs>
            <w:ind w:left="1064" w:hanging="1064"/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 xml:space="preserve">MACROPROCESO: SOPORTE INSTITUCIONAL </w:t>
          </w:r>
        </w:p>
        <w:p w14:paraId="143C2319" w14:textId="77777777" w:rsidR="00301C9A" w:rsidRPr="00DC2B7E" w:rsidRDefault="00301C9A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PROCESO: GESTIÓN DE SEGURIDAD Y ACCESO A LAS INSTALACIONES FÍSICAS</w:t>
          </w:r>
        </w:p>
        <w:p w14:paraId="621B3060" w14:textId="77777777" w:rsidR="00301C9A" w:rsidRPr="00DC2B7E" w:rsidRDefault="00301C9A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SUBPROCESO:</w:t>
          </w:r>
          <w:r>
            <w:rPr>
              <w:rFonts w:ascii="Museo Sans 100" w:hAnsi="Museo Sans 100"/>
              <w:b/>
              <w:noProof/>
              <w:sz w:val="16"/>
            </w:rPr>
            <w:t xml:space="preserve"> </w:t>
          </w:r>
          <w:r w:rsidRPr="00DC2B7E">
            <w:rPr>
              <w:rFonts w:ascii="Museo Sans 100" w:hAnsi="Museo Sans 100"/>
              <w:b/>
              <w:noProof/>
              <w:sz w:val="16"/>
            </w:rPr>
            <w:t xml:space="preserve">GESTION ADMINISTRATIVA DE LAS OPERACIONES DE SEGURIDAD </w:t>
          </w:r>
        </w:p>
      </w:tc>
      <w:tc>
        <w:tcPr>
          <w:tcW w:w="2873" w:type="dxa"/>
          <w:tcBorders>
            <w:bottom w:val="single" w:sz="6" w:space="0" w:color="auto"/>
          </w:tcBorders>
        </w:tcPr>
        <w:p w14:paraId="481BB8DA" w14:textId="77777777" w:rsidR="00301C9A" w:rsidRPr="00DC2B7E" w:rsidRDefault="00301C9A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CÓDIGO  : PRO-6.10.3.1</w:t>
          </w:r>
        </w:p>
        <w:p w14:paraId="6A8F6533" w14:textId="77777777" w:rsidR="00301C9A" w:rsidRPr="00DC2B7E" w:rsidRDefault="00301C9A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EDICIÓN  : 001</w:t>
          </w:r>
        </w:p>
        <w:p w14:paraId="1A2A45D9" w14:textId="77777777" w:rsidR="00301C9A" w:rsidRPr="00DC2B7E" w:rsidRDefault="00301C9A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 xml:space="preserve">FECHA     : </w:t>
          </w:r>
          <w:r w:rsidRPr="00DC2B7E">
            <w:rPr>
              <w:rFonts w:ascii="Museo Sans 100" w:hAnsi="Museo Sans 100"/>
              <w:b/>
              <w:noProof/>
              <w:color w:val="000000"/>
              <w:sz w:val="16"/>
            </w:rPr>
            <w:t>2</w:t>
          </w:r>
          <w:r w:rsidR="00C47D19">
            <w:rPr>
              <w:rFonts w:ascii="Museo Sans 100" w:hAnsi="Museo Sans 100"/>
              <w:b/>
              <w:noProof/>
              <w:color w:val="000000"/>
              <w:sz w:val="16"/>
            </w:rPr>
            <w:t>5</w:t>
          </w:r>
          <w:r w:rsidRPr="00DC2B7E">
            <w:rPr>
              <w:rFonts w:ascii="Museo Sans 100" w:hAnsi="Museo Sans 100"/>
              <w:b/>
              <w:noProof/>
              <w:color w:val="000000"/>
              <w:sz w:val="16"/>
            </w:rPr>
            <w:t>/0</w:t>
          </w:r>
          <w:r w:rsidR="00C47D19">
            <w:rPr>
              <w:rFonts w:ascii="Museo Sans 100" w:hAnsi="Museo Sans 100"/>
              <w:b/>
              <w:noProof/>
              <w:color w:val="000000"/>
              <w:sz w:val="16"/>
            </w:rPr>
            <w:t>8</w:t>
          </w:r>
          <w:r w:rsidRPr="00DC2B7E">
            <w:rPr>
              <w:rFonts w:ascii="Museo Sans 100" w:hAnsi="Museo Sans 100"/>
              <w:b/>
              <w:noProof/>
              <w:color w:val="000000"/>
              <w:sz w:val="16"/>
            </w:rPr>
            <w:t>/2025</w:t>
          </w:r>
        </w:p>
      </w:tc>
    </w:tr>
  </w:tbl>
  <w:p w14:paraId="6D923AE0" w14:textId="77777777" w:rsidR="00301C9A" w:rsidRPr="00DC2B7E" w:rsidRDefault="00301C9A" w:rsidP="00DC2B7E">
    <w:pPr>
      <w:tabs>
        <w:tab w:val="center" w:pos="4320"/>
        <w:tab w:val="right" w:pos="8640"/>
      </w:tabs>
      <w:rPr>
        <w:rFonts w:ascii="New York" w:hAnsi="New York"/>
        <w:noProof/>
        <w:sz w:val="8"/>
      </w:rPr>
    </w:pPr>
  </w:p>
  <w:p w14:paraId="1DE99545" w14:textId="77777777" w:rsidR="00301C9A" w:rsidRPr="00DC2B7E" w:rsidRDefault="00301C9A" w:rsidP="00DC2B7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83"/>
      <w:gridCol w:w="2126"/>
    </w:tblGrid>
    <w:tr w:rsidR="00DC2B7E" w:rsidRPr="00DC2B7E" w14:paraId="03C4E8A4" w14:textId="77777777" w:rsidTr="00DC2B7E">
      <w:tblPrEx>
        <w:tblCellMar>
          <w:top w:w="0" w:type="dxa"/>
          <w:bottom w:w="0" w:type="dxa"/>
        </w:tblCellMar>
      </w:tblPrEx>
      <w:trPr>
        <w:trHeight w:val="568"/>
      </w:trPr>
      <w:tc>
        <w:tcPr>
          <w:tcW w:w="7583" w:type="dxa"/>
          <w:tcBorders>
            <w:bottom w:val="single" w:sz="6" w:space="0" w:color="auto"/>
          </w:tcBorders>
        </w:tcPr>
        <w:p w14:paraId="78ED3EF5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ind w:left="1064" w:hanging="1064"/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 xml:space="preserve">MACROPROCESO: SOPORTE INSTITUCIONAL </w:t>
          </w:r>
        </w:p>
        <w:p w14:paraId="409536C3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PROCESO: GESTIÓN DE SEGURIDAD Y ACCESO A LAS INSTALACIONES FÍSICAS</w:t>
          </w:r>
        </w:p>
        <w:p w14:paraId="3762B720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SUBPROCESO:</w:t>
          </w:r>
          <w:r>
            <w:rPr>
              <w:rFonts w:ascii="Museo Sans 100" w:hAnsi="Museo Sans 100"/>
              <w:b/>
              <w:noProof/>
              <w:sz w:val="16"/>
            </w:rPr>
            <w:t xml:space="preserve"> </w:t>
          </w:r>
          <w:r w:rsidRPr="00DC2B7E">
            <w:rPr>
              <w:rFonts w:ascii="Museo Sans 100" w:hAnsi="Museo Sans 100"/>
              <w:b/>
              <w:noProof/>
              <w:sz w:val="16"/>
            </w:rPr>
            <w:t xml:space="preserve">GESTION ADMINISTRATIVA DE LAS OPERACIONES DE SEGURIDAD </w:t>
          </w:r>
        </w:p>
      </w:tc>
      <w:tc>
        <w:tcPr>
          <w:tcW w:w="2126" w:type="dxa"/>
          <w:tcBorders>
            <w:bottom w:val="single" w:sz="6" w:space="0" w:color="auto"/>
          </w:tcBorders>
        </w:tcPr>
        <w:p w14:paraId="611809C2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CÓDIGO  : PRO-6.10.3.1</w:t>
          </w:r>
        </w:p>
        <w:p w14:paraId="723B4E16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>EDICIÓN  : 001</w:t>
          </w:r>
        </w:p>
        <w:p w14:paraId="682F906F" w14:textId="77777777" w:rsidR="00DC2B7E" w:rsidRPr="00DC2B7E" w:rsidRDefault="00DC2B7E" w:rsidP="00DC2B7E">
          <w:pPr>
            <w:tabs>
              <w:tab w:val="center" w:pos="4320"/>
              <w:tab w:val="left" w:pos="6521"/>
              <w:tab w:val="right" w:pos="8640"/>
            </w:tabs>
            <w:rPr>
              <w:rFonts w:ascii="Museo Sans 100" w:hAnsi="Museo Sans 100"/>
              <w:b/>
              <w:noProof/>
              <w:sz w:val="16"/>
            </w:rPr>
          </w:pPr>
          <w:r w:rsidRPr="00DC2B7E">
            <w:rPr>
              <w:rFonts w:ascii="Museo Sans 100" w:hAnsi="Museo Sans 100"/>
              <w:b/>
              <w:noProof/>
              <w:sz w:val="16"/>
            </w:rPr>
            <w:t xml:space="preserve">FECHA     : </w:t>
          </w:r>
          <w:r w:rsidRPr="00DC2B7E">
            <w:rPr>
              <w:rFonts w:ascii="Museo Sans 100" w:hAnsi="Museo Sans 100"/>
              <w:b/>
              <w:noProof/>
              <w:color w:val="000000"/>
              <w:sz w:val="16"/>
            </w:rPr>
            <w:t>2</w:t>
          </w:r>
          <w:r w:rsidR="00C47D19">
            <w:rPr>
              <w:rFonts w:ascii="Museo Sans 100" w:hAnsi="Museo Sans 100"/>
              <w:b/>
              <w:noProof/>
              <w:color w:val="000000"/>
              <w:sz w:val="16"/>
            </w:rPr>
            <w:t>5</w:t>
          </w:r>
          <w:r w:rsidRPr="00DC2B7E">
            <w:rPr>
              <w:rFonts w:ascii="Museo Sans 100" w:hAnsi="Museo Sans 100"/>
              <w:b/>
              <w:noProof/>
              <w:color w:val="000000"/>
              <w:sz w:val="16"/>
            </w:rPr>
            <w:t>/0</w:t>
          </w:r>
          <w:r w:rsidR="00C47D19">
            <w:rPr>
              <w:rFonts w:ascii="Museo Sans 100" w:hAnsi="Museo Sans 100"/>
              <w:b/>
              <w:noProof/>
              <w:color w:val="000000"/>
              <w:sz w:val="16"/>
            </w:rPr>
            <w:t>8</w:t>
          </w:r>
          <w:r w:rsidRPr="00DC2B7E">
            <w:rPr>
              <w:rFonts w:ascii="Museo Sans 100" w:hAnsi="Museo Sans 100"/>
              <w:b/>
              <w:noProof/>
              <w:color w:val="000000"/>
              <w:sz w:val="16"/>
            </w:rPr>
            <w:t>/2025</w:t>
          </w:r>
        </w:p>
      </w:tc>
    </w:tr>
  </w:tbl>
  <w:p w14:paraId="341D87C9" w14:textId="77777777" w:rsidR="00DC2B7E" w:rsidRPr="00DC2B7E" w:rsidRDefault="00DC2B7E" w:rsidP="00DC2B7E">
    <w:pPr>
      <w:tabs>
        <w:tab w:val="center" w:pos="4320"/>
        <w:tab w:val="right" w:pos="8640"/>
      </w:tabs>
      <w:rPr>
        <w:rFonts w:ascii="New York" w:hAnsi="New York"/>
        <w:noProof/>
        <w:sz w:val="8"/>
      </w:rPr>
    </w:pPr>
  </w:p>
  <w:p w14:paraId="6BEF0A4D" w14:textId="77777777" w:rsidR="00433C9F" w:rsidRPr="00DC2B7E" w:rsidRDefault="00433C9F" w:rsidP="00DC2B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1444F42"/>
    <w:lvl w:ilvl="0">
      <w:start w:val="1"/>
      <w:numFmt w:val="decimal"/>
      <w:pStyle w:val="Listaconnmeros5"/>
      <w:lvlText w:val="%1."/>
      <w:lvlJc w:val="left"/>
      <w:pPr>
        <w:tabs>
          <w:tab w:val="num" w:pos="1132"/>
        </w:tabs>
        <w:ind w:left="1132" w:hanging="360"/>
      </w:pPr>
    </w:lvl>
  </w:abstractNum>
  <w:abstractNum w:abstractNumId="1" w15:restartNumberingAfterBreak="0">
    <w:nsid w:val="FFFFFF7D"/>
    <w:multiLevelType w:val="singleLevel"/>
    <w:tmpl w:val="DDA6B0F8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261CF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58E52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B4B76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96720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3C296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165FE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9E1FC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06D76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734CF"/>
    <w:multiLevelType w:val="hybridMultilevel"/>
    <w:tmpl w:val="4282D5A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3D58A8"/>
    <w:multiLevelType w:val="hybridMultilevel"/>
    <w:tmpl w:val="CD84B8C4"/>
    <w:lvl w:ilvl="0" w:tplc="4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CCE7A9C"/>
    <w:multiLevelType w:val="multilevel"/>
    <w:tmpl w:val="FCC22C0C"/>
    <w:lvl w:ilvl="0">
      <w:start w:val="5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</w:lvl>
    <w:lvl w:ilvl="2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</w:lvl>
    <w:lvl w:ilvl="3">
      <w:start w:val="1"/>
      <w:numFmt w:val="decimal"/>
      <w:lvlText w:val="%4."/>
      <w:lvlJc w:val="left"/>
      <w:pPr>
        <w:tabs>
          <w:tab w:val="num" w:pos="4800"/>
        </w:tabs>
        <w:ind w:left="4800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</w:lvl>
    <w:lvl w:ilvl="5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</w:lvl>
    <w:lvl w:ilvl="6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</w:lvl>
    <w:lvl w:ilvl="7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</w:lvl>
    <w:lvl w:ilvl="8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</w:lvl>
  </w:abstractNum>
  <w:abstractNum w:abstractNumId="13" w15:restartNumberingAfterBreak="0">
    <w:nsid w:val="0D396911"/>
    <w:multiLevelType w:val="hybridMultilevel"/>
    <w:tmpl w:val="1A64E0E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C4560E"/>
    <w:multiLevelType w:val="multilevel"/>
    <w:tmpl w:val="FCC22C0C"/>
    <w:lvl w:ilvl="0">
      <w:start w:val="5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</w:lvl>
    <w:lvl w:ilvl="2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</w:lvl>
    <w:lvl w:ilvl="3">
      <w:start w:val="1"/>
      <w:numFmt w:val="decimal"/>
      <w:lvlText w:val="%4."/>
      <w:lvlJc w:val="left"/>
      <w:pPr>
        <w:tabs>
          <w:tab w:val="num" w:pos="4800"/>
        </w:tabs>
        <w:ind w:left="4800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</w:lvl>
    <w:lvl w:ilvl="5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</w:lvl>
    <w:lvl w:ilvl="6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</w:lvl>
    <w:lvl w:ilvl="7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</w:lvl>
    <w:lvl w:ilvl="8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</w:lvl>
  </w:abstractNum>
  <w:abstractNum w:abstractNumId="15" w15:restartNumberingAfterBreak="0">
    <w:nsid w:val="1F6C2E14"/>
    <w:multiLevelType w:val="singleLevel"/>
    <w:tmpl w:val="5C8C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2610E00"/>
    <w:multiLevelType w:val="multilevel"/>
    <w:tmpl w:val="21FAE8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7.4.%3"/>
      <w:lvlJc w:val="left"/>
      <w:pPr>
        <w:ind w:left="1224" w:hanging="504"/>
      </w:pPr>
      <w:rPr>
        <w:rFonts w:ascii="Museo Sans 100" w:hAnsi="Museo Sans 100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9EF7660"/>
    <w:multiLevelType w:val="hybridMultilevel"/>
    <w:tmpl w:val="ED16F370"/>
    <w:lvl w:ilvl="0" w:tplc="954CF8F8">
      <w:start w:val="7"/>
      <w:numFmt w:val="decimal"/>
      <w:lvlText w:val="%1."/>
      <w:lvlJc w:val="left"/>
      <w:pPr>
        <w:ind w:left="720" w:hanging="360"/>
      </w:pPr>
      <w:rPr>
        <w:rFonts w:ascii="Bembo Std" w:hAnsi="Bembo Std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7E32BB"/>
    <w:multiLevelType w:val="singleLevel"/>
    <w:tmpl w:val="E9AC1CFA"/>
    <w:lvl w:ilvl="0">
      <w:start w:val="1"/>
      <w:numFmt w:val="decimalZero"/>
      <w:lvlText w:val="%1"/>
      <w:lvlJc w:val="left"/>
      <w:pPr>
        <w:tabs>
          <w:tab w:val="num" w:pos="473"/>
        </w:tabs>
        <w:ind w:left="0" w:firstLine="113"/>
      </w:pPr>
    </w:lvl>
  </w:abstractNum>
  <w:abstractNum w:abstractNumId="19" w15:restartNumberingAfterBreak="0">
    <w:nsid w:val="2C51672E"/>
    <w:multiLevelType w:val="hybridMultilevel"/>
    <w:tmpl w:val="A60238A2"/>
    <w:lvl w:ilvl="0" w:tplc="D5300E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24"/>
        <w:u w:color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C2877"/>
    <w:multiLevelType w:val="hybridMultilevel"/>
    <w:tmpl w:val="0EA068D0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84824"/>
    <w:multiLevelType w:val="hybridMultilevel"/>
    <w:tmpl w:val="1A6295A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01E0B"/>
    <w:multiLevelType w:val="hybridMultilevel"/>
    <w:tmpl w:val="734A532E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574D2A"/>
    <w:multiLevelType w:val="hybridMultilevel"/>
    <w:tmpl w:val="F028D2F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B4316"/>
    <w:multiLevelType w:val="singleLevel"/>
    <w:tmpl w:val="E9AC1CFA"/>
    <w:lvl w:ilvl="0">
      <w:start w:val="1"/>
      <w:numFmt w:val="decimalZero"/>
      <w:lvlText w:val="%1"/>
      <w:lvlJc w:val="left"/>
      <w:pPr>
        <w:tabs>
          <w:tab w:val="num" w:pos="473"/>
        </w:tabs>
        <w:ind w:left="0" w:firstLine="113"/>
      </w:pPr>
    </w:lvl>
  </w:abstractNum>
  <w:abstractNum w:abstractNumId="25" w15:restartNumberingAfterBreak="0">
    <w:nsid w:val="43F728BB"/>
    <w:multiLevelType w:val="singleLevel"/>
    <w:tmpl w:val="E9AC1CFA"/>
    <w:lvl w:ilvl="0">
      <w:start w:val="1"/>
      <w:numFmt w:val="decimalZero"/>
      <w:lvlText w:val="%1"/>
      <w:lvlJc w:val="left"/>
      <w:pPr>
        <w:tabs>
          <w:tab w:val="num" w:pos="473"/>
        </w:tabs>
        <w:ind w:left="0" w:firstLine="113"/>
      </w:pPr>
    </w:lvl>
  </w:abstractNum>
  <w:abstractNum w:abstractNumId="26" w15:restartNumberingAfterBreak="0">
    <w:nsid w:val="464635AC"/>
    <w:multiLevelType w:val="hybridMultilevel"/>
    <w:tmpl w:val="9D401040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551178"/>
    <w:multiLevelType w:val="hybridMultilevel"/>
    <w:tmpl w:val="C32628B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0B3158"/>
    <w:multiLevelType w:val="hybridMultilevel"/>
    <w:tmpl w:val="8B224260"/>
    <w:lvl w:ilvl="0" w:tplc="440A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9" w15:restartNumberingAfterBreak="0">
    <w:nsid w:val="4F024CCC"/>
    <w:multiLevelType w:val="hybridMultilevel"/>
    <w:tmpl w:val="D942471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D6FAC"/>
    <w:multiLevelType w:val="hybridMultilevel"/>
    <w:tmpl w:val="BE9E548A"/>
    <w:lvl w:ilvl="0" w:tplc="DFEC16BC">
      <w:start w:val="1"/>
      <w:numFmt w:val="upperRoman"/>
      <w:pStyle w:val="Ttulo2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D70ED6"/>
    <w:multiLevelType w:val="hybridMultilevel"/>
    <w:tmpl w:val="2CC2585C"/>
    <w:lvl w:ilvl="0" w:tplc="92487F88">
      <w:start w:val="1"/>
      <w:numFmt w:val="lowerLetter"/>
      <w:lvlText w:val="%1)"/>
      <w:lvlJc w:val="left"/>
      <w:pPr>
        <w:tabs>
          <w:tab w:val="num" w:pos="710"/>
        </w:tabs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2" w15:restartNumberingAfterBreak="0">
    <w:nsid w:val="5BAE779F"/>
    <w:multiLevelType w:val="hybridMultilevel"/>
    <w:tmpl w:val="B5E0EAD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0F7E4B"/>
    <w:multiLevelType w:val="hybridMultilevel"/>
    <w:tmpl w:val="453464FA"/>
    <w:lvl w:ilvl="0" w:tplc="AD2ABEB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b/>
        <w:i w:val="0"/>
      </w:rPr>
    </w:lvl>
    <w:lvl w:ilvl="1" w:tplc="4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4" w15:restartNumberingAfterBreak="0">
    <w:nsid w:val="608E6297"/>
    <w:multiLevelType w:val="hybridMultilevel"/>
    <w:tmpl w:val="01D6D78C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264C44"/>
    <w:multiLevelType w:val="hybridMultilevel"/>
    <w:tmpl w:val="241487D0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6775E0"/>
    <w:multiLevelType w:val="multilevel"/>
    <w:tmpl w:val="E870B48E"/>
    <w:lvl w:ilvl="0">
      <w:start w:val="1"/>
      <w:numFmt w:val="decimal"/>
      <w:pStyle w:val="Ttulo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1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3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3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5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52" w:hanging="2160"/>
      </w:pPr>
      <w:rPr>
        <w:rFonts w:hint="default"/>
      </w:rPr>
    </w:lvl>
  </w:abstractNum>
  <w:abstractNum w:abstractNumId="37" w15:restartNumberingAfterBreak="0">
    <w:nsid w:val="62523BAE"/>
    <w:multiLevelType w:val="hybridMultilevel"/>
    <w:tmpl w:val="6176771C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2FC2367"/>
    <w:multiLevelType w:val="hybridMultilevel"/>
    <w:tmpl w:val="B6382BB6"/>
    <w:lvl w:ilvl="0" w:tplc="440A000F">
      <w:start w:val="1"/>
      <w:numFmt w:val="decimal"/>
      <w:lvlText w:val="%1."/>
      <w:lvlJc w:val="left"/>
      <w:pPr>
        <w:ind w:left="1146" w:hanging="360"/>
      </w:pPr>
    </w:lvl>
    <w:lvl w:ilvl="1" w:tplc="440A0019" w:tentative="1">
      <w:start w:val="1"/>
      <w:numFmt w:val="lowerLetter"/>
      <w:lvlText w:val="%2."/>
      <w:lvlJc w:val="left"/>
      <w:pPr>
        <w:ind w:left="1866" w:hanging="360"/>
      </w:pPr>
    </w:lvl>
    <w:lvl w:ilvl="2" w:tplc="440A001B" w:tentative="1">
      <w:start w:val="1"/>
      <w:numFmt w:val="lowerRoman"/>
      <w:lvlText w:val="%3."/>
      <w:lvlJc w:val="right"/>
      <w:pPr>
        <w:ind w:left="2586" w:hanging="180"/>
      </w:pPr>
    </w:lvl>
    <w:lvl w:ilvl="3" w:tplc="440A000F" w:tentative="1">
      <w:start w:val="1"/>
      <w:numFmt w:val="decimal"/>
      <w:lvlText w:val="%4."/>
      <w:lvlJc w:val="left"/>
      <w:pPr>
        <w:ind w:left="3306" w:hanging="360"/>
      </w:pPr>
    </w:lvl>
    <w:lvl w:ilvl="4" w:tplc="440A0019" w:tentative="1">
      <w:start w:val="1"/>
      <w:numFmt w:val="lowerLetter"/>
      <w:lvlText w:val="%5."/>
      <w:lvlJc w:val="left"/>
      <w:pPr>
        <w:ind w:left="4026" w:hanging="360"/>
      </w:pPr>
    </w:lvl>
    <w:lvl w:ilvl="5" w:tplc="440A001B" w:tentative="1">
      <w:start w:val="1"/>
      <w:numFmt w:val="lowerRoman"/>
      <w:lvlText w:val="%6."/>
      <w:lvlJc w:val="right"/>
      <w:pPr>
        <w:ind w:left="4746" w:hanging="180"/>
      </w:pPr>
    </w:lvl>
    <w:lvl w:ilvl="6" w:tplc="440A000F" w:tentative="1">
      <w:start w:val="1"/>
      <w:numFmt w:val="decimal"/>
      <w:lvlText w:val="%7."/>
      <w:lvlJc w:val="left"/>
      <w:pPr>
        <w:ind w:left="5466" w:hanging="360"/>
      </w:pPr>
    </w:lvl>
    <w:lvl w:ilvl="7" w:tplc="440A0019" w:tentative="1">
      <w:start w:val="1"/>
      <w:numFmt w:val="lowerLetter"/>
      <w:lvlText w:val="%8."/>
      <w:lvlJc w:val="left"/>
      <w:pPr>
        <w:ind w:left="6186" w:hanging="360"/>
      </w:pPr>
    </w:lvl>
    <w:lvl w:ilvl="8" w:tplc="4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657D3A1A"/>
    <w:multiLevelType w:val="multilevel"/>
    <w:tmpl w:val="FCC22C0C"/>
    <w:lvl w:ilvl="0">
      <w:start w:val="5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</w:lvl>
    <w:lvl w:ilvl="2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</w:lvl>
    <w:lvl w:ilvl="3">
      <w:start w:val="1"/>
      <w:numFmt w:val="decimal"/>
      <w:lvlText w:val="%4."/>
      <w:lvlJc w:val="left"/>
      <w:pPr>
        <w:tabs>
          <w:tab w:val="num" w:pos="4800"/>
        </w:tabs>
        <w:ind w:left="4800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</w:lvl>
    <w:lvl w:ilvl="5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</w:lvl>
    <w:lvl w:ilvl="6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</w:lvl>
    <w:lvl w:ilvl="7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</w:lvl>
    <w:lvl w:ilvl="8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</w:lvl>
  </w:abstractNum>
  <w:abstractNum w:abstractNumId="40" w15:restartNumberingAfterBreak="0">
    <w:nsid w:val="6BF6101B"/>
    <w:multiLevelType w:val="hybridMultilevel"/>
    <w:tmpl w:val="11CADAEE"/>
    <w:lvl w:ilvl="0" w:tplc="4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24035D"/>
    <w:multiLevelType w:val="hybridMultilevel"/>
    <w:tmpl w:val="8BCCAB3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532432"/>
    <w:multiLevelType w:val="hybridMultilevel"/>
    <w:tmpl w:val="9A567A22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D810E6"/>
    <w:multiLevelType w:val="hybridMultilevel"/>
    <w:tmpl w:val="902C6664"/>
    <w:lvl w:ilvl="0" w:tplc="9FAE4774">
      <w:start w:val="7"/>
      <w:numFmt w:val="bullet"/>
      <w:lvlText w:val="-"/>
      <w:lvlJc w:val="left"/>
      <w:pPr>
        <w:ind w:left="720" w:hanging="360"/>
      </w:pPr>
      <w:rPr>
        <w:rFonts w:ascii="Museo Sans 100" w:eastAsia="Times New Roman" w:hAnsi="Museo Sans 1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DC2003"/>
    <w:multiLevelType w:val="multilevel"/>
    <w:tmpl w:val="AA528E52"/>
    <w:lvl w:ilvl="0">
      <w:start w:val="1"/>
      <w:numFmt w:val="decimal"/>
      <w:lvlText w:val="7.%1"/>
      <w:lvlJc w:val="righ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5"/>
  </w:num>
  <w:num w:numId="13">
    <w:abstractNumId w:val="24"/>
  </w:num>
  <w:num w:numId="14">
    <w:abstractNumId w:val="33"/>
  </w:num>
  <w:num w:numId="15">
    <w:abstractNumId w:val="10"/>
  </w:num>
  <w:num w:numId="16">
    <w:abstractNumId w:val="25"/>
  </w:num>
  <w:num w:numId="17">
    <w:abstractNumId w:val="13"/>
  </w:num>
  <w:num w:numId="18">
    <w:abstractNumId w:val="31"/>
  </w:num>
  <w:num w:numId="19">
    <w:abstractNumId w:val="32"/>
  </w:num>
  <w:num w:numId="20">
    <w:abstractNumId w:val="18"/>
  </w:num>
  <w:num w:numId="21">
    <w:abstractNumId w:val="37"/>
  </w:num>
  <w:num w:numId="22">
    <w:abstractNumId w:val="19"/>
  </w:num>
  <w:num w:numId="23">
    <w:abstractNumId w:val="26"/>
  </w:num>
  <w:num w:numId="24">
    <w:abstractNumId w:val="29"/>
  </w:num>
  <w:num w:numId="25">
    <w:abstractNumId w:val="23"/>
  </w:num>
  <w:num w:numId="26">
    <w:abstractNumId w:val="40"/>
  </w:num>
  <w:num w:numId="27">
    <w:abstractNumId w:val="20"/>
  </w:num>
  <w:num w:numId="28">
    <w:abstractNumId w:val="21"/>
  </w:num>
  <w:num w:numId="29">
    <w:abstractNumId w:val="36"/>
  </w:num>
  <w:num w:numId="30">
    <w:abstractNumId w:val="30"/>
  </w:num>
  <w:num w:numId="31">
    <w:abstractNumId w:val="22"/>
  </w:num>
  <w:num w:numId="32">
    <w:abstractNumId w:val="34"/>
  </w:num>
  <w:num w:numId="33">
    <w:abstractNumId w:val="42"/>
  </w:num>
  <w:num w:numId="34">
    <w:abstractNumId w:val="36"/>
    <w:lvlOverride w:ilvl="0">
      <w:startOverride w:val="7"/>
    </w:lvlOverride>
    <w:lvlOverride w:ilvl="1">
      <w:startOverride w:val="1"/>
    </w:lvlOverride>
  </w:num>
  <w:num w:numId="35">
    <w:abstractNumId w:val="43"/>
  </w:num>
  <w:num w:numId="36">
    <w:abstractNumId w:val="36"/>
  </w:num>
  <w:num w:numId="37">
    <w:abstractNumId w:val="36"/>
  </w:num>
  <w:num w:numId="38">
    <w:abstractNumId w:val="36"/>
  </w:num>
  <w:num w:numId="39">
    <w:abstractNumId w:val="36"/>
  </w:num>
  <w:num w:numId="40">
    <w:abstractNumId w:val="17"/>
  </w:num>
  <w:num w:numId="41">
    <w:abstractNumId w:val="44"/>
  </w:num>
  <w:num w:numId="42">
    <w:abstractNumId w:val="16"/>
  </w:num>
  <w:num w:numId="43">
    <w:abstractNumId w:val="35"/>
  </w:num>
  <w:num w:numId="44">
    <w:abstractNumId w:val="38"/>
  </w:num>
  <w:num w:numId="45">
    <w:abstractNumId w:val="28"/>
  </w:num>
  <w:num w:numId="46">
    <w:abstractNumId w:val="11"/>
  </w:num>
  <w:num w:numId="47">
    <w:abstractNumId w:val="27"/>
  </w:num>
  <w:num w:numId="48">
    <w:abstractNumId w:val="39"/>
  </w:num>
  <w:num w:numId="49">
    <w:abstractNumId w:val="14"/>
  </w:num>
  <w:num w:numId="50">
    <w:abstractNumId w:val="4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n-GB" w:vendorID="8" w:dllVersion="513" w:checkStyle="1"/>
  <w:activeWritingStyle w:appName="MSWord" w:lang="es-MX" w:vendorID="9" w:dllVersion="512" w:checkStyle="1"/>
  <w:activeWritingStyle w:appName="MSWord" w:lang="es-GT" w:vendorID="9" w:dllVersion="512" w:checkStyle="1"/>
  <w:activeWritingStyle w:appName="MSWord" w:lang="en-US" w:vendorID="8" w:dllVersion="513" w:checkStyle="1"/>
  <w:activeWritingStyle w:appName="MSWord" w:lang="es-CR" w:vendorID="9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A9"/>
    <w:rsid w:val="00000259"/>
    <w:rsid w:val="000002B1"/>
    <w:rsid w:val="00000FD4"/>
    <w:rsid w:val="0000115E"/>
    <w:rsid w:val="00002866"/>
    <w:rsid w:val="00005332"/>
    <w:rsid w:val="00006199"/>
    <w:rsid w:val="000072DC"/>
    <w:rsid w:val="00010193"/>
    <w:rsid w:val="00010357"/>
    <w:rsid w:val="000107AB"/>
    <w:rsid w:val="000112FC"/>
    <w:rsid w:val="00011670"/>
    <w:rsid w:val="000120E8"/>
    <w:rsid w:val="00013628"/>
    <w:rsid w:val="00014691"/>
    <w:rsid w:val="000207B9"/>
    <w:rsid w:val="00020FC2"/>
    <w:rsid w:val="00021C31"/>
    <w:rsid w:val="000226D8"/>
    <w:rsid w:val="000234A8"/>
    <w:rsid w:val="00023510"/>
    <w:rsid w:val="00023597"/>
    <w:rsid w:val="0002362F"/>
    <w:rsid w:val="00025A06"/>
    <w:rsid w:val="00025A07"/>
    <w:rsid w:val="00025BCB"/>
    <w:rsid w:val="0002640F"/>
    <w:rsid w:val="00026B6B"/>
    <w:rsid w:val="0002739D"/>
    <w:rsid w:val="0003002E"/>
    <w:rsid w:val="000300DE"/>
    <w:rsid w:val="000302B1"/>
    <w:rsid w:val="00031CAD"/>
    <w:rsid w:val="00035F61"/>
    <w:rsid w:val="000373B4"/>
    <w:rsid w:val="00037ACF"/>
    <w:rsid w:val="000400F3"/>
    <w:rsid w:val="00040164"/>
    <w:rsid w:val="0004126E"/>
    <w:rsid w:val="00041ECC"/>
    <w:rsid w:val="00041FAC"/>
    <w:rsid w:val="000435F8"/>
    <w:rsid w:val="0004515D"/>
    <w:rsid w:val="00045754"/>
    <w:rsid w:val="00045FBA"/>
    <w:rsid w:val="00050558"/>
    <w:rsid w:val="00050B27"/>
    <w:rsid w:val="0005125D"/>
    <w:rsid w:val="00051A9B"/>
    <w:rsid w:val="00052120"/>
    <w:rsid w:val="0005316E"/>
    <w:rsid w:val="000535F5"/>
    <w:rsid w:val="0005397C"/>
    <w:rsid w:val="00053BDE"/>
    <w:rsid w:val="0005556C"/>
    <w:rsid w:val="0005561A"/>
    <w:rsid w:val="00056B10"/>
    <w:rsid w:val="000600F1"/>
    <w:rsid w:val="00060493"/>
    <w:rsid w:val="00060AB1"/>
    <w:rsid w:val="00061423"/>
    <w:rsid w:val="00061B82"/>
    <w:rsid w:val="00062527"/>
    <w:rsid w:val="00065906"/>
    <w:rsid w:val="000662FB"/>
    <w:rsid w:val="000700F4"/>
    <w:rsid w:val="00071526"/>
    <w:rsid w:val="00071D7D"/>
    <w:rsid w:val="000722FF"/>
    <w:rsid w:val="000726F5"/>
    <w:rsid w:val="00073240"/>
    <w:rsid w:val="000818EC"/>
    <w:rsid w:val="00081B17"/>
    <w:rsid w:val="00082651"/>
    <w:rsid w:val="00082D0A"/>
    <w:rsid w:val="00084A86"/>
    <w:rsid w:val="00085120"/>
    <w:rsid w:val="00086693"/>
    <w:rsid w:val="000873E5"/>
    <w:rsid w:val="00087F34"/>
    <w:rsid w:val="000909AA"/>
    <w:rsid w:val="00095049"/>
    <w:rsid w:val="000956B7"/>
    <w:rsid w:val="00096AD2"/>
    <w:rsid w:val="00097171"/>
    <w:rsid w:val="000976D6"/>
    <w:rsid w:val="00097B0D"/>
    <w:rsid w:val="000A028D"/>
    <w:rsid w:val="000A0B40"/>
    <w:rsid w:val="000A26C0"/>
    <w:rsid w:val="000A2901"/>
    <w:rsid w:val="000A2B07"/>
    <w:rsid w:val="000A3123"/>
    <w:rsid w:val="000A31D1"/>
    <w:rsid w:val="000A32AC"/>
    <w:rsid w:val="000A580C"/>
    <w:rsid w:val="000A5BEE"/>
    <w:rsid w:val="000A6B77"/>
    <w:rsid w:val="000B338B"/>
    <w:rsid w:val="000B3F49"/>
    <w:rsid w:val="000B46E1"/>
    <w:rsid w:val="000B4C29"/>
    <w:rsid w:val="000C22ED"/>
    <w:rsid w:val="000C3637"/>
    <w:rsid w:val="000D025A"/>
    <w:rsid w:val="000D0355"/>
    <w:rsid w:val="000D3098"/>
    <w:rsid w:val="000D3803"/>
    <w:rsid w:val="000D463F"/>
    <w:rsid w:val="000D4F1D"/>
    <w:rsid w:val="000E0A36"/>
    <w:rsid w:val="000E120F"/>
    <w:rsid w:val="000E1420"/>
    <w:rsid w:val="000E3102"/>
    <w:rsid w:val="000E32F6"/>
    <w:rsid w:val="000E3621"/>
    <w:rsid w:val="000E4230"/>
    <w:rsid w:val="000E4696"/>
    <w:rsid w:val="000E4A4A"/>
    <w:rsid w:val="000E5430"/>
    <w:rsid w:val="000E629E"/>
    <w:rsid w:val="000E6A0D"/>
    <w:rsid w:val="000E787E"/>
    <w:rsid w:val="000E78B3"/>
    <w:rsid w:val="000E7A69"/>
    <w:rsid w:val="000E7B16"/>
    <w:rsid w:val="000F08B3"/>
    <w:rsid w:val="000F1910"/>
    <w:rsid w:val="000F45A4"/>
    <w:rsid w:val="000F4FEB"/>
    <w:rsid w:val="000F5016"/>
    <w:rsid w:val="000F515F"/>
    <w:rsid w:val="000F6076"/>
    <w:rsid w:val="000F68E4"/>
    <w:rsid w:val="00101232"/>
    <w:rsid w:val="00101BA1"/>
    <w:rsid w:val="001025EE"/>
    <w:rsid w:val="001026A0"/>
    <w:rsid w:val="00102DD8"/>
    <w:rsid w:val="00102EB0"/>
    <w:rsid w:val="0010300A"/>
    <w:rsid w:val="0010448B"/>
    <w:rsid w:val="00106595"/>
    <w:rsid w:val="001067BC"/>
    <w:rsid w:val="00110115"/>
    <w:rsid w:val="0011032C"/>
    <w:rsid w:val="00111EA7"/>
    <w:rsid w:val="00112334"/>
    <w:rsid w:val="001159BD"/>
    <w:rsid w:val="00116D7E"/>
    <w:rsid w:val="00120526"/>
    <w:rsid w:val="00120988"/>
    <w:rsid w:val="00121360"/>
    <w:rsid w:val="001230AB"/>
    <w:rsid w:val="001233B9"/>
    <w:rsid w:val="0012463F"/>
    <w:rsid w:val="00125664"/>
    <w:rsid w:val="0012690A"/>
    <w:rsid w:val="001307FA"/>
    <w:rsid w:val="00130F7B"/>
    <w:rsid w:val="001314E8"/>
    <w:rsid w:val="00133343"/>
    <w:rsid w:val="00133CE2"/>
    <w:rsid w:val="00133E79"/>
    <w:rsid w:val="00134DE7"/>
    <w:rsid w:val="00135044"/>
    <w:rsid w:val="0013547D"/>
    <w:rsid w:val="0013611E"/>
    <w:rsid w:val="00136A76"/>
    <w:rsid w:val="00141225"/>
    <w:rsid w:val="001423D3"/>
    <w:rsid w:val="00143047"/>
    <w:rsid w:val="0014306A"/>
    <w:rsid w:val="001441FA"/>
    <w:rsid w:val="0014450F"/>
    <w:rsid w:val="001445F9"/>
    <w:rsid w:val="001449A4"/>
    <w:rsid w:val="00144C9E"/>
    <w:rsid w:val="0014794D"/>
    <w:rsid w:val="00152A4D"/>
    <w:rsid w:val="001535D6"/>
    <w:rsid w:val="0015419D"/>
    <w:rsid w:val="00154212"/>
    <w:rsid w:val="001543B9"/>
    <w:rsid w:val="00154A0D"/>
    <w:rsid w:val="001564DA"/>
    <w:rsid w:val="00157E22"/>
    <w:rsid w:val="00162175"/>
    <w:rsid w:val="001624A6"/>
    <w:rsid w:val="00164457"/>
    <w:rsid w:val="001645EE"/>
    <w:rsid w:val="0016547B"/>
    <w:rsid w:val="00165D8A"/>
    <w:rsid w:val="00170370"/>
    <w:rsid w:val="00170AE4"/>
    <w:rsid w:val="00171CEE"/>
    <w:rsid w:val="001723D5"/>
    <w:rsid w:val="001729D4"/>
    <w:rsid w:val="001749C1"/>
    <w:rsid w:val="00176AD3"/>
    <w:rsid w:val="00176D99"/>
    <w:rsid w:val="001776D2"/>
    <w:rsid w:val="0018099F"/>
    <w:rsid w:val="00182049"/>
    <w:rsid w:val="00182644"/>
    <w:rsid w:val="00182814"/>
    <w:rsid w:val="00183E8B"/>
    <w:rsid w:val="001847EC"/>
    <w:rsid w:val="00184A6F"/>
    <w:rsid w:val="00184FBF"/>
    <w:rsid w:val="00185975"/>
    <w:rsid w:val="00186967"/>
    <w:rsid w:val="00186B55"/>
    <w:rsid w:val="001871DA"/>
    <w:rsid w:val="001904FD"/>
    <w:rsid w:val="00190E5E"/>
    <w:rsid w:val="001938E7"/>
    <w:rsid w:val="001946F4"/>
    <w:rsid w:val="00195E57"/>
    <w:rsid w:val="00197A13"/>
    <w:rsid w:val="00197D3A"/>
    <w:rsid w:val="001A1C98"/>
    <w:rsid w:val="001A24E7"/>
    <w:rsid w:val="001A3A5A"/>
    <w:rsid w:val="001A4CEB"/>
    <w:rsid w:val="001A5746"/>
    <w:rsid w:val="001A5A89"/>
    <w:rsid w:val="001A6085"/>
    <w:rsid w:val="001A7A0D"/>
    <w:rsid w:val="001B69E4"/>
    <w:rsid w:val="001B6C24"/>
    <w:rsid w:val="001B73EB"/>
    <w:rsid w:val="001B7660"/>
    <w:rsid w:val="001C0B77"/>
    <w:rsid w:val="001C159F"/>
    <w:rsid w:val="001C198C"/>
    <w:rsid w:val="001C1D4D"/>
    <w:rsid w:val="001C28E4"/>
    <w:rsid w:val="001C2BBF"/>
    <w:rsid w:val="001C444D"/>
    <w:rsid w:val="001C4CF2"/>
    <w:rsid w:val="001C5212"/>
    <w:rsid w:val="001C6D3F"/>
    <w:rsid w:val="001C7165"/>
    <w:rsid w:val="001D6951"/>
    <w:rsid w:val="001D747E"/>
    <w:rsid w:val="001D7AF3"/>
    <w:rsid w:val="001E0AE1"/>
    <w:rsid w:val="001E1FF7"/>
    <w:rsid w:val="001E31CB"/>
    <w:rsid w:val="001E348E"/>
    <w:rsid w:val="001E3EDB"/>
    <w:rsid w:val="001E4C62"/>
    <w:rsid w:val="001E4F22"/>
    <w:rsid w:val="001E5E4D"/>
    <w:rsid w:val="001E7B2F"/>
    <w:rsid w:val="001F03CC"/>
    <w:rsid w:val="001F1CF4"/>
    <w:rsid w:val="001F2FD4"/>
    <w:rsid w:val="001F361C"/>
    <w:rsid w:val="001F4052"/>
    <w:rsid w:val="001F51CA"/>
    <w:rsid w:val="001F52EC"/>
    <w:rsid w:val="0020104D"/>
    <w:rsid w:val="002015A8"/>
    <w:rsid w:val="0020319E"/>
    <w:rsid w:val="00204500"/>
    <w:rsid w:val="00204C57"/>
    <w:rsid w:val="00205ECD"/>
    <w:rsid w:val="00206406"/>
    <w:rsid w:val="002065A6"/>
    <w:rsid w:val="00207BD5"/>
    <w:rsid w:val="00211F64"/>
    <w:rsid w:val="0021294E"/>
    <w:rsid w:val="00214835"/>
    <w:rsid w:val="00214FD2"/>
    <w:rsid w:val="00214FDB"/>
    <w:rsid w:val="00215100"/>
    <w:rsid w:val="00215A04"/>
    <w:rsid w:val="002173AB"/>
    <w:rsid w:val="00220E06"/>
    <w:rsid w:val="002224E2"/>
    <w:rsid w:val="00222775"/>
    <w:rsid w:val="00223159"/>
    <w:rsid w:val="002234C5"/>
    <w:rsid w:val="002248CE"/>
    <w:rsid w:val="00227B3A"/>
    <w:rsid w:val="002307C2"/>
    <w:rsid w:val="00230837"/>
    <w:rsid w:val="0023265E"/>
    <w:rsid w:val="00233A7D"/>
    <w:rsid w:val="0023557B"/>
    <w:rsid w:val="00237855"/>
    <w:rsid w:val="002411AF"/>
    <w:rsid w:val="0024251D"/>
    <w:rsid w:val="0024264A"/>
    <w:rsid w:val="002426A7"/>
    <w:rsid w:val="0024392D"/>
    <w:rsid w:val="0024501A"/>
    <w:rsid w:val="00246952"/>
    <w:rsid w:val="00246974"/>
    <w:rsid w:val="00246B73"/>
    <w:rsid w:val="00250069"/>
    <w:rsid w:val="00250CC5"/>
    <w:rsid w:val="00251C0E"/>
    <w:rsid w:val="00253F6B"/>
    <w:rsid w:val="00254681"/>
    <w:rsid w:val="00254A3D"/>
    <w:rsid w:val="00255BFA"/>
    <w:rsid w:val="002560DE"/>
    <w:rsid w:val="00256E51"/>
    <w:rsid w:val="00257F51"/>
    <w:rsid w:val="00260AB6"/>
    <w:rsid w:val="0026101F"/>
    <w:rsid w:val="00262186"/>
    <w:rsid w:val="002629F0"/>
    <w:rsid w:val="002634B7"/>
    <w:rsid w:val="002645F8"/>
    <w:rsid w:val="00264D66"/>
    <w:rsid w:val="00264E74"/>
    <w:rsid w:val="00265992"/>
    <w:rsid w:val="00266BAC"/>
    <w:rsid w:val="002674CA"/>
    <w:rsid w:val="00273EAD"/>
    <w:rsid w:val="00275283"/>
    <w:rsid w:val="00275AF7"/>
    <w:rsid w:val="00276597"/>
    <w:rsid w:val="00276BA1"/>
    <w:rsid w:val="00276D86"/>
    <w:rsid w:val="00277922"/>
    <w:rsid w:val="00277979"/>
    <w:rsid w:val="00280488"/>
    <w:rsid w:val="0028062B"/>
    <w:rsid w:val="00280C8F"/>
    <w:rsid w:val="0028159E"/>
    <w:rsid w:val="002821CF"/>
    <w:rsid w:val="00282EA7"/>
    <w:rsid w:val="00283300"/>
    <w:rsid w:val="00283370"/>
    <w:rsid w:val="0028390C"/>
    <w:rsid w:val="00284968"/>
    <w:rsid w:val="00285114"/>
    <w:rsid w:val="002871F6"/>
    <w:rsid w:val="002902D6"/>
    <w:rsid w:val="00291A4C"/>
    <w:rsid w:val="002944C6"/>
    <w:rsid w:val="00294CBB"/>
    <w:rsid w:val="00295E7C"/>
    <w:rsid w:val="002964A3"/>
    <w:rsid w:val="0029789E"/>
    <w:rsid w:val="002A54CD"/>
    <w:rsid w:val="002A5DF8"/>
    <w:rsid w:val="002A7345"/>
    <w:rsid w:val="002A7D32"/>
    <w:rsid w:val="002B06E1"/>
    <w:rsid w:val="002B4183"/>
    <w:rsid w:val="002B4D80"/>
    <w:rsid w:val="002B5376"/>
    <w:rsid w:val="002B5C57"/>
    <w:rsid w:val="002B70D8"/>
    <w:rsid w:val="002C03AA"/>
    <w:rsid w:val="002C19A7"/>
    <w:rsid w:val="002C2AC0"/>
    <w:rsid w:val="002C31CD"/>
    <w:rsid w:val="002C3D51"/>
    <w:rsid w:val="002C61EB"/>
    <w:rsid w:val="002C685D"/>
    <w:rsid w:val="002C7472"/>
    <w:rsid w:val="002D03BE"/>
    <w:rsid w:val="002D0A65"/>
    <w:rsid w:val="002D10A9"/>
    <w:rsid w:val="002D1BEB"/>
    <w:rsid w:val="002D3887"/>
    <w:rsid w:val="002D4A7D"/>
    <w:rsid w:val="002D74BC"/>
    <w:rsid w:val="002E08AC"/>
    <w:rsid w:val="002E1224"/>
    <w:rsid w:val="002E2A55"/>
    <w:rsid w:val="002E6BCD"/>
    <w:rsid w:val="002E6C49"/>
    <w:rsid w:val="002F012F"/>
    <w:rsid w:val="002F4255"/>
    <w:rsid w:val="002F4881"/>
    <w:rsid w:val="002F54EC"/>
    <w:rsid w:val="002F66F5"/>
    <w:rsid w:val="00300D30"/>
    <w:rsid w:val="00301C9A"/>
    <w:rsid w:val="00303E3C"/>
    <w:rsid w:val="003041F5"/>
    <w:rsid w:val="0030458C"/>
    <w:rsid w:val="00304591"/>
    <w:rsid w:val="0031023D"/>
    <w:rsid w:val="0031256A"/>
    <w:rsid w:val="00312827"/>
    <w:rsid w:val="00313239"/>
    <w:rsid w:val="00313B9E"/>
    <w:rsid w:val="00314BAC"/>
    <w:rsid w:val="00316219"/>
    <w:rsid w:val="00316B7F"/>
    <w:rsid w:val="00317DB2"/>
    <w:rsid w:val="0032268C"/>
    <w:rsid w:val="0032343A"/>
    <w:rsid w:val="0032437E"/>
    <w:rsid w:val="00325386"/>
    <w:rsid w:val="00326878"/>
    <w:rsid w:val="00327585"/>
    <w:rsid w:val="00331474"/>
    <w:rsid w:val="003316FC"/>
    <w:rsid w:val="0033425F"/>
    <w:rsid w:val="00335089"/>
    <w:rsid w:val="00336921"/>
    <w:rsid w:val="0034007C"/>
    <w:rsid w:val="003406A5"/>
    <w:rsid w:val="00340D01"/>
    <w:rsid w:val="00341A96"/>
    <w:rsid w:val="00342649"/>
    <w:rsid w:val="00343366"/>
    <w:rsid w:val="00343543"/>
    <w:rsid w:val="00344125"/>
    <w:rsid w:val="0034466B"/>
    <w:rsid w:val="00345BBB"/>
    <w:rsid w:val="00350082"/>
    <w:rsid w:val="00350752"/>
    <w:rsid w:val="0035099E"/>
    <w:rsid w:val="0035149D"/>
    <w:rsid w:val="00351A9A"/>
    <w:rsid w:val="00351ABA"/>
    <w:rsid w:val="003524F3"/>
    <w:rsid w:val="00352C82"/>
    <w:rsid w:val="003534D5"/>
    <w:rsid w:val="00353A54"/>
    <w:rsid w:val="003540CC"/>
    <w:rsid w:val="00354A75"/>
    <w:rsid w:val="003558C2"/>
    <w:rsid w:val="00357B25"/>
    <w:rsid w:val="00360299"/>
    <w:rsid w:val="0036220E"/>
    <w:rsid w:val="0036300C"/>
    <w:rsid w:val="0036358B"/>
    <w:rsid w:val="00364050"/>
    <w:rsid w:val="003649FA"/>
    <w:rsid w:val="00367BCD"/>
    <w:rsid w:val="00367E7F"/>
    <w:rsid w:val="00371181"/>
    <w:rsid w:val="0037293E"/>
    <w:rsid w:val="003733E2"/>
    <w:rsid w:val="00373F08"/>
    <w:rsid w:val="00374059"/>
    <w:rsid w:val="00374C1D"/>
    <w:rsid w:val="0037550B"/>
    <w:rsid w:val="0037618F"/>
    <w:rsid w:val="00377E6E"/>
    <w:rsid w:val="00380468"/>
    <w:rsid w:val="00382357"/>
    <w:rsid w:val="00383AF1"/>
    <w:rsid w:val="00383F0E"/>
    <w:rsid w:val="00384775"/>
    <w:rsid w:val="00384EF6"/>
    <w:rsid w:val="003861E6"/>
    <w:rsid w:val="00386E24"/>
    <w:rsid w:val="003871CC"/>
    <w:rsid w:val="00390AC6"/>
    <w:rsid w:val="00390DCE"/>
    <w:rsid w:val="00391B27"/>
    <w:rsid w:val="00392CBA"/>
    <w:rsid w:val="003966B5"/>
    <w:rsid w:val="003969B1"/>
    <w:rsid w:val="003A0D26"/>
    <w:rsid w:val="003A10BF"/>
    <w:rsid w:val="003A127C"/>
    <w:rsid w:val="003A157A"/>
    <w:rsid w:val="003A4814"/>
    <w:rsid w:val="003A50C2"/>
    <w:rsid w:val="003A5F6E"/>
    <w:rsid w:val="003B097B"/>
    <w:rsid w:val="003B1599"/>
    <w:rsid w:val="003B283F"/>
    <w:rsid w:val="003B2A87"/>
    <w:rsid w:val="003B3168"/>
    <w:rsid w:val="003B4680"/>
    <w:rsid w:val="003B5CAE"/>
    <w:rsid w:val="003B78DD"/>
    <w:rsid w:val="003C0B2E"/>
    <w:rsid w:val="003C2112"/>
    <w:rsid w:val="003C3363"/>
    <w:rsid w:val="003C3DE8"/>
    <w:rsid w:val="003C4D78"/>
    <w:rsid w:val="003C54BE"/>
    <w:rsid w:val="003C5614"/>
    <w:rsid w:val="003C6381"/>
    <w:rsid w:val="003C79D0"/>
    <w:rsid w:val="003D0E07"/>
    <w:rsid w:val="003D38F4"/>
    <w:rsid w:val="003D462A"/>
    <w:rsid w:val="003D6CF7"/>
    <w:rsid w:val="003E0AE2"/>
    <w:rsid w:val="003E1AE6"/>
    <w:rsid w:val="003E2952"/>
    <w:rsid w:val="003E3671"/>
    <w:rsid w:val="003E5632"/>
    <w:rsid w:val="003E76DC"/>
    <w:rsid w:val="003F074B"/>
    <w:rsid w:val="003F4D29"/>
    <w:rsid w:val="003F54AF"/>
    <w:rsid w:val="003F566C"/>
    <w:rsid w:val="003F57E0"/>
    <w:rsid w:val="003F5C09"/>
    <w:rsid w:val="003F6257"/>
    <w:rsid w:val="00400681"/>
    <w:rsid w:val="00401C2A"/>
    <w:rsid w:val="004031DE"/>
    <w:rsid w:val="00403596"/>
    <w:rsid w:val="004069C5"/>
    <w:rsid w:val="00406DF9"/>
    <w:rsid w:val="00407425"/>
    <w:rsid w:val="0041096A"/>
    <w:rsid w:val="00412983"/>
    <w:rsid w:val="00413D4F"/>
    <w:rsid w:val="00413D5F"/>
    <w:rsid w:val="00414632"/>
    <w:rsid w:val="00416557"/>
    <w:rsid w:val="004165A7"/>
    <w:rsid w:val="0042111D"/>
    <w:rsid w:val="004217E3"/>
    <w:rsid w:val="004238D0"/>
    <w:rsid w:val="004242F7"/>
    <w:rsid w:val="00424A6D"/>
    <w:rsid w:val="004258D9"/>
    <w:rsid w:val="004259FB"/>
    <w:rsid w:val="00426A90"/>
    <w:rsid w:val="00427D46"/>
    <w:rsid w:val="00430D54"/>
    <w:rsid w:val="00431FC4"/>
    <w:rsid w:val="00433C9F"/>
    <w:rsid w:val="00433CBD"/>
    <w:rsid w:val="00433EFC"/>
    <w:rsid w:val="00440200"/>
    <w:rsid w:val="004406A8"/>
    <w:rsid w:val="00440FBC"/>
    <w:rsid w:val="00444232"/>
    <w:rsid w:val="00445200"/>
    <w:rsid w:val="004455A0"/>
    <w:rsid w:val="0044574E"/>
    <w:rsid w:val="0044630F"/>
    <w:rsid w:val="00446E17"/>
    <w:rsid w:val="004504F1"/>
    <w:rsid w:val="00451B21"/>
    <w:rsid w:val="00451B6A"/>
    <w:rsid w:val="00453CB7"/>
    <w:rsid w:val="00453FFE"/>
    <w:rsid w:val="00454CF5"/>
    <w:rsid w:val="00454D2C"/>
    <w:rsid w:val="00455679"/>
    <w:rsid w:val="00455D1D"/>
    <w:rsid w:val="00456864"/>
    <w:rsid w:val="0045693A"/>
    <w:rsid w:val="00456C8A"/>
    <w:rsid w:val="00457C81"/>
    <w:rsid w:val="00460282"/>
    <w:rsid w:val="004609C0"/>
    <w:rsid w:val="00460C0E"/>
    <w:rsid w:val="00460D7C"/>
    <w:rsid w:val="0046105D"/>
    <w:rsid w:val="00462866"/>
    <w:rsid w:val="00462B84"/>
    <w:rsid w:val="00464933"/>
    <w:rsid w:val="00465B20"/>
    <w:rsid w:val="00465E88"/>
    <w:rsid w:val="00467160"/>
    <w:rsid w:val="00467258"/>
    <w:rsid w:val="00467262"/>
    <w:rsid w:val="0046780D"/>
    <w:rsid w:val="00470030"/>
    <w:rsid w:val="004717DD"/>
    <w:rsid w:val="00472C13"/>
    <w:rsid w:val="0047374F"/>
    <w:rsid w:val="004737DE"/>
    <w:rsid w:val="004739D3"/>
    <w:rsid w:val="00474028"/>
    <w:rsid w:val="0047459A"/>
    <w:rsid w:val="0047466D"/>
    <w:rsid w:val="00475418"/>
    <w:rsid w:val="00475641"/>
    <w:rsid w:val="00475863"/>
    <w:rsid w:val="0047617E"/>
    <w:rsid w:val="0047719F"/>
    <w:rsid w:val="00477490"/>
    <w:rsid w:val="00477829"/>
    <w:rsid w:val="004812DA"/>
    <w:rsid w:val="00482233"/>
    <w:rsid w:val="004824A8"/>
    <w:rsid w:val="00483128"/>
    <w:rsid w:val="004859BA"/>
    <w:rsid w:val="00485D3D"/>
    <w:rsid w:val="0049048F"/>
    <w:rsid w:val="0049162B"/>
    <w:rsid w:val="00492656"/>
    <w:rsid w:val="004933C1"/>
    <w:rsid w:val="00495396"/>
    <w:rsid w:val="0049542A"/>
    <w:rsid w:val="004956A9"/>
    <w:rsid w:val="00495812"/>
    <w:rsid w:val="00496809"/>
    <w:rsid w:val="004A0DDC"/>
    <w:rsid w:val="004A156A"/>
    <w:rsid w:val="004A15BF"/>
    <w:rsid w:val="004A325C"/>
    <w:rsid w:val="004A40F6"/>
    <w:rsid w:val="004A4108"/>
    <w:rsid w:val="004A4B80"/>
    <w:rsid w:val="004A5848"/>
    <w:rsid w:val="004A746B"/>
    <w:rsid w:val="004A7A65"/>
    <w:rsid w:val="004B11B4"/>
    <w:rsid w:val="004B20AB"/>
    <w:rsid w:val="004B627B"/>
    <w:rsid w:val="004B6B80"/>
    <w:rsid w:val="004C0005"/>
    <w:rsid w:val="004C13C0"/>
    <w:rsid w:val="004C1B90"/>
    <w:rsid w:val="004C2D6B"/>
    <w:rsid w:val="004C3427"/>
    <w:rsid w:val="004C40E5"/>
    <w:rsid w:val="004C4BB5"/>
    <w:rsid w:val="004C67C8"/>
    <w:rsid w:val="004C6B42"/>
    <w:rsid w:val="004D0E9D"/>
    <w:rsid w:val="004D2A2A"/>
    <w:rsid w:val="004D302C"/>
    <w:rsid w:val="004D39EA"/>
    <w:rsid w:val="004D4D5B"/>
    <w:rsid w:val="004D5C73"/>
    <w:rsid w:val="004E0F6A"/>
    <w:rsid w:val="004E1030"/>
    <w:rsid w:val="004E152C"/>
    <w:rsid w:val="004E4E8C"/>
    <w:rsid w:val="004E6ACB"/>
    <w:rsid w:val="004E72EE"/>
    <w:rsid w:val="004E78D4"/>
    <w:rsid w:val="004E7FA8"/>
    <w:rsid w:val="004F0CDD"/>
    <w:rsid w:val="004F0D79"/>
    <w:rsid w:val="004F2B75"/>
    <w:rsid w:val="004F340F"/>
    <w:rsid w:val="004F5EA6"/>
    <w:rsid w:val="004F5F33"/>
    <w:rsid w:val="004F6137"/>
    <w:rsid w:val="004F68E7"/>
    <w:rsid w:val="004F7602"/>
    <w:rsid w:val="004F7C17"/>
    <w:rsid w:val="004F7DA2"/>
    <w:rsid w:val="005005BC"/>
    <w:rsid w:val="0050251A"/>
    <w:rsid w:val="00504555"/>
    <w:rsid w:val="00504F86"/>
    <w:rsid w:val="00505637"/>
    <w:rsid w:val="005056E0"/>
    <w:rsid w:val="00505C62"/>
    <w:rsid w:val="005066E6"/>
    <w:rsid w:val="005069A5"/>
    <w:rsid w:val="00507C7F"/>
    <w:rsid w:val="00507ED8"/>
    <w:rsid w:val="00512D91"/>
    <w:rsid w:val="00514772"/>
    <w:rsid w:val="005150E9"/>
    <w:rsid w:val="00515EC1"/>
    <w:rsid w:val="00516E47"/>
    <w:rsid w:val="0051754D"/>
    <w:rsid w:val="0052022C"/>
    <w:rsid w:val="0052110D"/>
    <w:rsid w:val="005231BE"/>
    <w:rsid w:val="005233CA"/>
    <w:rsid w:val="00523EAD"/>
    <w:rsid w:val="00525B84"/>
    <w:rsid w:val="00526862"/>
    <w:rsid w:val="00526CF4"/>
    <w:rsid w:val="00527AA4"/>
    <w:rsid w:val="005310DA"/>
    <w:rsid w:val="00533B59"/>
    <w:rsid w:val="00533CDD"/>
    <w:rsid w:val="00533F55"/>
    <w:rsid w:val="00534336"/>
    <w:rsid w:val="005343B2"/>
    <w:rsid w:val="00535F90"/>
    <w:rsid w:val="00536BFF"/>
    <w:rsid w:val="00537D51"/>
    <w:rsid w:val="00537D88"/>
    <w:rsid w:val="005401C4"/>
    <w:rsid w:val="00541316"/>
    <w:rsid w:val="00541AEB"/>
    <w:rsid w:val="00542890"/>
    <w:rsid w:val="00542C25"/>
    <w:rsid w:val="00542FEF"/>
    <w:rsid w:val="005434EF"/>
    <w:rsid w:val="00544315"/>
    <w:rsid w:val="005444B2"/>
    <w:rsid w:val="00544898"/>
    <w:rsid w:val="005457D7"/>
    <w:rsid w:val="00546988"/>
    <w:rsid w:val="00551206"/>
    <w:rsid w:val="00551802"/>
    <w:rsid w:val="00551D91"/>
    <w:rsid w:val="005523B7"/>
    <w:rsid w:val="0055321A"/>
    <w:rsid w:val="00553EE5"/>
    <w:rsid w:val="0055490C"/>
    <w:rsid w:val="00554EB9"/>
    <w:rsid w:val="005555E2"/>
    <w:rsid w:val="0055675C"/>
    <w:rsid w:val="0056050C"/>
    <w:rsid w:val="00560582"/>
    <w:rsid w:val="005609B6"/>
    <w:rsid w:val="00561B66"/>
    <w:rsid w:val="00564EBC"/>
    <w:rsid w:val="005651C5"/>
    <w:rsid w:val="00565AA2"/>
    <w:rsid w:val="00566EEC"/>
    <w:rsid w:val="00570916"/>
    <w:rsid w:val="005713E5"/>
    <w:rsid w:val="005718EA"/>
    <w:rsid w:val="00572AA4"/>
    <w:rsid w:val="00572AF7"/>
    <w:rsid w:val="005736C8"/>
    <w:rsid w:val="005745EF"/>
    <w:rsid w:val="0057482B"/>
    <w:rsid w:val="0057586B"/>
    <w:rsid w:val="00577123"/>
    <w:rsid w:val="005819F8"/>
    <w:rsid w:val="00587FFD"/>
    <w:rsid w:val="005909A2"/>
    <w:rsid w:val="005A24DC"/>
    <w:rsid w:val="005A2CD3"/>
    <w:rsid w:val="005A446C"/>
    <w:rsid w:val="005A5122"/>
    <w:rsid w:val="005A5464"/>
    <w:rsid w:val="005A74A4"/>
    <w:rsid w:val="005B35CA"/>
    <w:rsid w:val="005B3FED"/>
    <w:rsid w:val="005B4943"/>
    <w:rsid w:val="005B66C7"/>
    <w:rsid w:val="005B70F8"/>
    <w:rsid w:val="005C03BE"/>
    <w:rsid w:val="005C3E0B"/>
    <w:rsid w:val="005C4403"/>
    <w:rsid w:val="005C4833"/>
    <w:rsid w:val="005C5261"/>
    <w:rsid w:val="005C5626"/>
    <w:rsid w:val="005C6F19"/>
    <w:rsid w:val="005C706A"/>
    <w:rsid w:val="005C7668"/>
    <w:rsid w:val="005D2C5B"/>
    <w:rsid w:val="005D6AC0"/>
    <w:rsid w:val="005D7E60"/>
    <w:rsid w:val="005E18F5"/>
    <w:rsid w:val="005E1DDA"/>
    <w:rsid w:val="005E1E04"/>
    <w:rsid w:val="005E2DC2"/>
    <w:rsid w:val="005E492B"/>
    <w:rsid w:val="005E5B23"/>
    <w:rsid w:val="005E6246"/>
    <w:rsid w:val="005E65FA"/>
    <w:rsid w:val="005E67E0"/>
    <w:rsid w:val="005E74C9"/>
    <w:rsid w:val="005F1756"/>
    <w:rsid w:val="005F2C53"/>
    <w:rsid w:val="005F2F32"/>
    <w:rsid w:val="005F3E93"/>
    <w:rsid w:val="005F42F7"/>
    <w:rsid w:val="005F4613"/>
    <w:rsid w:val="005F50F5"/>
    <w:rsid w:val="00602C45"/>
    <w:rsid w:val="00602E22"/>
    <w:rsid w:val="00603414"/>
    <w:rsid w:val="00605074"/>
    <w:rsid w:val="00605E50"/>
    <w:rsid w:val="006064B3"/>
    <w:rsid w:val="0061289B"/>
    <w:rsid w:val="0061336E"/>
    <w:rsid w:val="00613FB8"/>
    <w:rsid w:val="0061450A"/>
    <w:rsid w:val="00621CB5"/>
    <w:rsid w:val="006237F7"/>
    <w:rsid w:val="00624932"/>
    <w:rsid w:val="00625A22"/>
    <w:rsid w:val="00625FBC"/>
    <w:rsid w:val="00627906"/>
    <w:rsid w:val="00631E8D"/>
    <w:rsid w:val="006324A9"/>
    <w:rsid w:val="00635164"/>
    <w:rsid w:val="00636E06"/>
    <w:rsid w:val="00640683"/>
    <w:rsid w:val="006410C8"/>
    <w:rsid w:val="006415A8"/>
    <w:rsid w:val="00643353"/>
    <w:rsid w:val="0064344E"/>
    <w:rsid w:val="006435BA"/>
    <w:rsid w:val="00643A63"/>
    <w:rsid w:val="00643BA7"/>
    <w:rsid w:val="00646611"/>
    <w:rsid w:val="00647E8D"/>
    <w:rsid w:val="006544D1"/>
    <w:rsid w:val="00654AD5"/>
    <w:rsid w:val="006550E6"/>
    <w:rsid w:val="00656361"/>
    <w:rsid w:val="006576AC"/>
    <w:rsid w:val="006630EA"/>
    <w:rsid w:val="00663E13"/>
    <w:rsid w:val="00664B72"/>
    <w:rsid w:val="006667C3"/>
    <w:rsid w:val="006672E5"/>
    <w:rsid w:val="00667AD9"/>
    <w:rsid w:val="00671156"/>
    <w:rsid w:val="006711E5"/>
    <w:rsid w:val="006729B4"/>
    <w:rsid w:val="0067317E"/>
    <w:rsid w:val="00673239"/>
    <w:rsid w:val="0067385C"/>
    <w:rsid w:val="00674B7B"/>
    <w:rsid w:val="006755DD"/>
    <w:rsid w:val="00675DC5"/>
    <w:rsid w:val="00680900"/>
    <w:rsid w:val="00681908"/>
    <w:rsid w:val="00683E72"/>
    <w:rsid w:val="006848A4"/>
    <w:rsid w:val="00684AED"/>
    <w:rsid w:val="00687691"/>
    <w:rsid w:val="00691065"/>
    <w:rsid w:val="00691498"/>
    <w:rsid w:val="00691BEB"/>
    <w:rsid w:val="00691EE0"/>
    <w:rsid w:val="0069359D"/>
    <w:rsid w:val="00694444"/>
    <w:rsid w:val="00695F5B"/>
    <w:rsid w:val="0069616C"/>
    <w:rsid w:val="00697C1B"/>
    <w:rsid w:val="00697C60"/>
    <w:rsid w:val="006A1692"/>
    <w:rsid w:val="006A3C70"/>
    <w:rsid w:val="006A683E"/>
    <w:rsid w:val="006A7500"/>
    <w:rsid w:val="006B00DA"/>
    <w:rsid w:val="006B16CC"/>
    <w:rsid w:val="006B2153"/>
    <w:rsid w:val="006B53E6"/>
    <w:rsid w:val="006B5F82"/>
    <w:rsid w:val="006B6563"/>
    <w:rsid w:val="006B699D"/>
    <w:rsid w:val="006B708F"/>
    <w:rsid w:val="006B77AE"/>
    <w:rsid w:val="006C1C3B"/>
    <w:rsid w:val="006C285B"/>
    <w:rsid w:val="006C2B94"/>
    <w:rsid w:val="006C7EBA"/>
    <w:rsid w:val="006D19F0"/>
    <w:rsid w:val="006D2122"/>
    <w:rsid w:val="006D4CB1"/>
    <w:rsid w:val="006D5884"/>
    <w:rsid w:val="006D5C9D"/>
    <w:rsid w:val="006D5E1B"/>
    <w:rsid w:val="006D74A2"/>
    <w:rsid w:val="006D75AC"/>
    <w:rsid w:val="006E0147"/>
    <w:rsid w:val="006E084D"/>
    <w:rsid w:val="006E08E8"/>
    <w:rsid w:val="006E3816"/>
    <w:rsid w:val="006E495F"/>
    <w:rsid w:val="006E5EB5"/>
    <w:rsid w:val="006E5FA2"/>
    <w:rsid w:val="006E6DC2"/>
    <w:rsid w:val="006E6E0E"/>
    <w:rsid w:val="006E70D4"/>
    <w:rsid w:val="006E76EE"/>
    <w:rsid w:val="006E772B"/>
    <w:rsid w:val="006F0141"/>
    <w:rsid w:val="006F09BC"/>
    <w:rsid w:val="006F17B9"/>
    <w:rsid w:val="006F18EA"/>
    <w:rsid w:val="006F2815"/>
    <w:rsid w:val="006F3A5F"/>
    <w:rsid w:val="006F3E92"/>
    <w:rsid w:val="006F4DAD"/>
    <w:rsid w:val="00700557"/>
    <w:rsid w:val="00700CC9"/>
    <w:rsid w:val="0070114A"/>
    <w:rsid w:val="00701C9F"/>
    <w:rsid w:val="00702A9A"/>
    <w:rsid w:val="00702C40"/>
    <w:rsid w:val="00703CD4"/>
    <w:rsid w:val="007044DB"/>
    <w:rsid w:val="00704D05"/>
    <w:rsid w:val="00704DA8"/>
    <w:rsid w:val="00705270"/>
    <w:rsid w:val="00705561"/>
    <w:rsid w:val="00706BAF"/>
    <w:rsid w:val="00706D57"/>
    <w:rsid w:val="007075E4"/>
    <w:rsid w:val="00710134"/>
    <w:rsid w:val="0071049A"/>
    <w:rsid w:val="00710525"/>
    <w:rsid w:val="0071092A"/>
    <w:rsid w:val="00710EAE"/>
    <w:rsid w:val="00714CF4"/>
    <w:rsid w:val="00715899"/>
    <w:rsid w:val="00716539"/>
    <w:rsid w:val="007202B3"/>
    <w:rsid w:val="00720C03"/>
    <w:rsid w:val="007216EE"/>
    <w:rsid w:val="007225C2"/>
    <w:rsid w:val="007230F3"/>
    <w:rsid w:val="0072469B"/>
    <w:rsid w:val="00724A47"/>
    <w:rsid w:val="0073162E"/>
    <w:rsid w:val="007319C1"/>
    <w:rsid w:val="00731E42"/>
    <w:rsid w:val="007329FB"/>
    <w:rsid w:val="007334CF"/>
    <w:rsid w:val="007357F9"/>
    <w:rsid w:val="00736236"/>
    <w:rsid w:val="0073695E"/>
    <w:rsid w:val="0073707D"/>
    <w:rsid w:val="007374E4"/>
    <w:rsid w:val="0073762B"/>
    <w:rsid w:val="00737F43"/>
    <w:rsid w:val="00740332"/>
    <w:rsid w:val="007412BE"/>
    <w:rsid w:val="00741D3C"/>
    <w:rsid w:val="00744EDF"/>
    <w:rsid w:val="00745028"/>
    <w:rsid w:val="00745616"/>
    <w:rsid w:val="00745811"/>
    <w:rsid w:val="00750136"/>
    <w:rsid w:val="007504C3"/>
    <w:rsid w:val="007517DE"/>
    <w:rsid w:val="00753699"/>
    <w:rsid w:val="00754C0E"/>
    <w:rsid w:val="00755272"/>
    <w:rsid w:val="00755AA1"/>
    <w:rsid w:val="00755B55"/>
    <w:rsid w:val="007563C7"/>
    <w:rsid w:val="007569A6"/>
    <w:rsid w:val="00756F14"/>
    <w:rsid w:val="00757599"/>
    <w:rsid w:val="007617CD"/>
    <w:rsid w:val="0076234F"/>
    <w:rsid w:val="00764835"/>
    <w:rsid w:val="007656EA"/>
    <w:rsid w:val="00766697"/>
    <w:rsid w:val="00766729"/>
    <w:rsid w:val="00770EE5"/>
    <w:rsid w:val="00772596"/>
    <w:rsid w:val="00772630"/>
    <w:rsid w:val="00774093"/>
    <w:rsid w:val="007741DF"/>
    <w:rsid w:val="007742B8"/>
    <w:rsid w:val="00774B03"/>
    <w:rsid w:val="00776F74"/>
    <w:rsid w:val="00781E61"/>
    <w:rsid w:val="00784044"/>
    <w:rsid w:val="007842F8"/>
    <w:rsid w:val="007848D9"/>
    <w:rsid w:val="00785AAC"/>
    <w:rsid w:val="00787BF5"/>
    <w:rsid w:val="0079102D"/>
    <w:rsid w:val="00791530"/>
    <w:rsid w:val="0079176D"/>
    <w:rsid w:val="00792428"/>
    <w:rsid w:val="00793012"/>
    <w:rsid w:val="007952B3"/>
    <w:rsid w:val="00797068"/>
    <w:rsid w:val="007971F1"/>
    <w:rsid w:val="007A0175"/>
    <w:rsid w:val="007A136F"/>
    <w:rsid w:val="007A17BB"/>
    <w:rsid w:val="007A19AC"/>
    <w:rsid w:val="007A25B9"/>
    <w:rsid w:val="007A2C9C"/>
    <w:rsid w:val="007A3B0D"/>
    <w:rsid w:val="007A498A"/>
    <w:rsid w:val="007A4F4E"/>
    <w:rsid w:val="007A6AB7"/>
    <w:rsid w:val="007A75B5"/>
    <w:rsid w:val="007B143E"/>
    <w:rsid w:val="007B2529"/>
    <w:rsid w:val="007B278F"/>
    <w:rsid w:val="007B4B62"/>
    <w:rsid w:val="007B56E6"/>
    <w:rsid w:val="007B6080"/>
    <w:rsid w:val="007B766D"/>
    <w:rsid w:val="007B7835"/>
    <w:rsid w:val="007B7886"/>
    <w:rsid w:val="007C092C"/>
    <w:rsid w:val="007C14FD"/>
    <w:rsid w:val="007C20F8"/>
    <w:rsid w:val="007C3795"/>
    <w:rsid w:val="007C3F3F"/>
    <w:rsid w:val="007C4F52"/>
    <w:rsid w:val="007D107B"/>
    <w:rsid w:val="007D231A"/>
    <w:rsid w:val="007D355E"/>
    <w:rsid w:val="007D3C39"/>
    <w:rsid w:val="007D4845"/>
    <w:rsid w:val="007D5477"/>
    <w:rsid w:val="007D54B3"/>
    <w:rsid w:val="007D5E6B"/>
    <w:rsid w:val="007D6396"/>
    <w:rsid w:val="007D6488"/>
    <w:rsid w:val="007D76FC"/>
    <w:rsid w:val="007E0BB9"/>
    <w:rsid w:val="007E389D"/>
    <w:rsid w:val="007E4127"/>
    <w:rsid w:val="007E45A3"/>
    <w:rsid w:val="007E4B25"/>
    <w:rsid w:val="007E6906"/>
    <w:rsid w:val="007E7874"/>
    <w:rsid w:val="007F1380"/>
    <w:rsid w:val="007F35E1"/>
    <w:rsid w:val="007F5124"/>
    <w:rsid w:val="007F5258"/>
    <w:rsid w:val="007F6060"/>
    <w:rsid w:val="007F7635"/>
    <w:rsid w:val="007F772D"/>
    <w:rsid w:val="00800200"/>
    <w:rsid w:val="00802880"/>
    <w:rsid w:val="0080310F"/>
    <w:rsid w:val="008048A7"/>
    <w:rsid w:val="00806845"/>
    <w:rsid w:val="00806FE0"/>
    <w:rsid w:val="00811491"/>
    <w:rsid w:val="00812B39"/>
    <w:rsid w:val="0081572C"/>
    <w:rsid w:val="00816B2D"/>
    <w:rsid w:val="00820F93"/>
    <w:rsid w:val="0082421D"/>
    <w:rsid w:val="00824B29"/>
    <w:rsid w:val="0082674C"/>
    <w:rsid w:val="00826A6A"/>
    <w:rsid w:val="00827DDC"/>
    <w:rsid w:val="00833FA4"/>
    <w:rsid w:val="00834473"/>
    <w:rsid w:val="008367E6"/>
    <w:rsid w:val="008373A0"/>
    <w:rsid w:val="00840DF7"/>
    <w:rsid w:val="008432A2"/>
    <w:rsid w:val="00843955"/>
    <w:rsid w:val="00843CAC"/>
    <w:rsid w:val="00844326"/>
    <w:rsid w:val="00846340"/>
    <w:rsid w:val="00846427"/>
    <w:rsid w:val="00850E83"/>
    <w:rsid w:val="0085401E"/>
    <w:rsid w:val="00854204"/>
    <w:rsid w:val="00855849"/>
    <w:rsid w:val="008574F6"/>
    <w:rsid w:val="00857543"/>
    <w:rsid w:val="00860AE5"/>
    <w:rsid w:val="00861B08"/>
    <w:rsid w:val="00861B27"/>
    <w:rsid w:val="008662A1"/>
    <w:rsid w:val="008702F0"/>
    <w:rsid w:val="00870838"/>
    <w:rsid w:val="00871790"/>
    <w:rsid w:val="0087249F"/>
    <w:rsid w:val="008749B6"/>
    <w:rsid w:val="00874A64"/>
    <w:rsid w:val="00874C65"/>
    <w:rsid w:val="00875640"/>
    <w:rsid w:val="00876819"/>
    <w:rsid w:val="00877105"/>
    <w:rsid w:val="00881175"/>
    <w:rsid w:val="0088157E"/>
    <w:rsid w:val="008819E5"/>
    <w:rsid w:val="00881B23"/>
    <w:rsid w:val="00882D15"/>
    <w:rsid w:val="00883B49"/>
    <w:rsid w:val="00884E15"/>
    <w:rsid w:val="00886438"/>
    <w:rsid w:val="008924C6"/>
    <w:rsid w:val="00893660"/>
    <w:rsid w:val="0089475F"/>
    <w:rsid w:val="00894FDB"/>
    <w:rsid w:val="00896168"/>
    <w:rsid w:val="008A0018"/>
    <w:rsid w:val="008A018F"/>
    <w:rsid w:val="008A01B4"/>
    <w:rsid w:val="008A0CCA"/>
    <w:rsid w:val="008A1ECA"/>
    <w:rsid w:val="008A1FE3"/>
    <w:rsid w:val="008A223C"/>
    <w:rsid w:val="008A3813"/>
    <w:rsid w:val="008A58BE"/>
    <w:rsid w:val="008A64A4"/>
    <w:rsid w:val="008A7559"/>
    <w:rsid w:val="008A777F"/>
    <w:rsid w:val="008B110A"/>
    <w:rsid w:val="008B4953"/>
    <w:rsid w:val="008B5983"/>
    <w:rsid w:val="008B7AC9"/>
    <w:rsid w:val="008C1A08"/>
    <w:rsid w:val="008C268F"/>
    <w:rsid w:val="008C26DB"/>
    <w:rsid w:val="008C3C73"/>
    <w:rsid w:val="008C3F0A"/>
    <w:rsid w:val="008C4910"/>
    <w:rsid w:val="008C5060"/>
    <w:rsid w:val="008C5C8C"/>
    <w:rsid w:val="008C602C"/>
    <w:rsid w:val="008C75EC"/>
    <w:rsid w:val="008C768E"/>
    <w:rsid w:val="008D2089"/>
    <w:rsid w:val="008D263A"/>
    <w:rsid w:val="008D2833"/>
    <w:rsid w:val="008D5B13"/>
    <w:rsid w:val="008D5CF0"/>
    <w:rsid w:val="008D6B54"/>
    <w:rsid w:val="008E07B4"/>
    <w:rsid w:val="008E1768"/>
    <w:rsid w:val="008E3BCE"/>
    <w:rsid w:val="008E4370"/>
    <w:rsid w:val="008E728E"/>
    <w:rsid w:val="008F0AD6"/>
    <w:rsid w:val="008F2481"/>
    <w:rsid w:val="008F6BEA"/>
    <w:rsid w:val="009004F8"/>
    <w:rsid w:val="00902C80"/>
    <w:rsid w:val="00902EC5"/>
    <w:rsid w:val="00903072"/>
    <w:rsid w:val="00903934"/>
    <w:rsid w:val="00903DD7"/>
    <w:rsid w:val="0090449F"/>
    <w:rsid w:val="00904F4D"/>
    <w:rsid w:val="00905BEA"/>
    <w:rsid w:val="00905CD9"/>
    <w:rsid w:val="0090620B"/>
    <w:rsid w:val="00907161"/>
    <w:rsid w:val="009137BE"/>
    <w:rsid w:val="00913F61"/>
    <w:rsid w:val="0091414C"/>
    <w:rsid w:val="0091513B"/>
    <w:rsid w:val="009155A8"/>
    <w:rsid w:val="00915FC7"/>
    <w:rsid w:val="009164B6"/>
    <w:rsid w:val="00916610"/>
    <w:rsid w:val="00920D1C"/>
    <w:rsid w:val="00921FF8"/>
    <w:rsid w:val="00923D15"/>
    <w:rsid w:val="0092446D"/>
    <w:rsid w:val="00924D9A"/>
    <w:rsid w:val="00925156"/>
    <w:rsid w:val="00926074"/>
    <w:rsid w:val="00927D36"/>
    <w:rsid w:val="00930148"/>
    <w:rsid w:val="009305B3"/>
    <w:rsid w:val="009324BD"/>
    <w:rsid w:val="009328B7"/>
    <w:rsid w:val="009356C9"/>
    <w:rsid w:val="00937CDC"/>
    <w:rsid w:val="00941C10"/>
    <w:rsid w:val="0094238C"/>
    <w:rsid w:val="009425D0"/>
    <w:rsid w:val="009425DC"/>
    <w:rsid w:val="009443BD"/>
    <w:rsid w:val="009452F2"/>
    <w:rsid w:val="009458B1"/>
    <w:rsid w:val="009464F1"/>
    <w:rsid w:val="00951F2D"/>
    <w:rsid w:val="009530D0"/>
    <w:rsid w:val="009542B3"/>
    <w:rsid w:val="0095523A"/>
    <w:rsid w:val="009615E2"/>
    <w:rsid w:val="0096191D"/>
    <w:rsid w:val="009626C1"/>
    <w:rsid w:val="00962FA4"/>
    <w:rsid w:val="00965706"/>
    <w:rsid w:val="00966BBC"/>
    <w:rsid w:val="00967171"/>
    <w:rsid w:val="00967DB1"/>
    <w:rsid w:val="00970CFA"/>
    <w:rsid w:val="00972A92"/>
    <w:rsid w:val="0097448C"/>
    <w:rsid w:val="009751EB"/>
    <w:rsid w:val="0097607A"/>
    <w:rsid w:val="00977A51"/>
    <w:rsid w:val="00977E48"/>
    <w:rsid w:val="00980630"/>
    <w:rsid w:val="009807CC"/>
    <w:rsid w:val="009808A2"/>
    <w:rsid w:val="009820D2"/>
    <w:rsid w:val="00982B72"/>
    <w:rsid w:val="00984697"/>
    <w:rsid w:val="00984E4F"/>
    <w:rsid w:val="00984FE2"/>
    <w:rsid w:val="00985349"/>
    <w:rsid w:val="00986C9F"/>
    <w:rsid w:val="00986CA7"/>
    <w:rsid w:val="00987BC2"/>
    <w:rsid w:val="009928B2"/>
    <w:rsid w:val="00992DFE"/>
    <w:rsid w:val="00993024"/>
    <w:rsid w:val="009962C1"/>
    <w:rsid w:val="009A0EAD"/>
    <w:rsid w:val="009A13F0"/>
    <w:rsid w:val="009A182B"/>
    <w:rsid w:val="009A2CCF"/>
    <w:rsid w:val="009A3995"/>
    <w:rsid w:val="009A464D"/>
    <w:rsid w:val="009A570E"/>
    <w:rsid w:val="009A6C30"/>
    <w:rsid w:val="009A748D"/>
    <w:rsid w:val="009A78EF"/>
    <w:rsid w:val="009A7B7C"/>
    <w:rsid w:val="009B3EC6"/>
    <w:rsid w:val="009B4BE2"/>
    <w:rsid w:val="009B5361"/>
    <w:rsid w:val="009B53E5"/>
    <w:rsid w:val="009B5797"/>
    <w:rsid w:val="009B6956"/>
    <w:rsid w:val="009B70A1"/>
    <w:rsid w:val="009C0455"/>
    <w:rsid w:val="009C1B31"/>
    <w:rsid w:val="009C1F53"/>
    <w:rsid w:val="009C2799"/>
    <w:rsid w:val="009C4D33"/>
    <w:rsid w:val="009C50C6"/>
    <w:rsid w:val="009C56F8"/>
    <w:rsid w:val="009C680D"/>
    <w:rsid w:val="009C7055"/>
    <w:rsid w:val="009C7140"/>
    <w:rsid w:val="009C74B1"/>
    <w:rsid w:val="009C765E"/>
    <w:rsid w:val="009C79DB"/>
    <w:rsid w:val="009D11FF"/>
    <w:rsid w:val="009D2316"/>
    <w:rsid w:val="009D373E"/>
    <w:rsid w:val="009D3C9B"/>
    <w:rsid w:val="009D4B22"/>
    <w:rsid w:val="009D4BD9"/>
    <w:rsid w:val="009D68E2"/>
    <w:rsid w:val="009D7942"/>
    <w:rsid w:val="009E0099"/>
    <w:rsid w:val="009E0115"/>
    <w:rsid w:val="009E0A39"/>
    <w:rsid w:val="009E1E5E"/>
    <w:rsid w:val="009E25CF"/>
    <w:rsid w:val="009E3206"/>
    <w:rsid w:val="009E7DD2"/>
    <w:rsid w:val="009F015A"/>
    <w:rsid w:val="009F0F46"/>
    <w:rsid w:val="009F0F5E"/>
    <w:rsid w:val="009F1027"/>
    <w:rsid w:val="009F2EA8"/>
    <w:rsid w:val="009F412E"/>
    <w:rsid w:val="009F4713"/>
    <w:rsid w:val="009F474C"/>
    <w:rsid w:val="009F5AB7"/>
    <w:rsid w:val="009F6C50"/>
    <w:rsid w:val="00A01C00"/>
    <w:rsid w:val="00A020FA"/>
    <w:rsid w:val="00A024E5"/>
    <w:rsid w:val="00A05EEB"/>
    <w:rsid w:val="00A06339"/>
    <w:rsid w:val="00A06688"/>
    <w:rsid w:val="00A06E33"/>
    <w:rsid w:val="00A078D4"/>
    <w:rsid w:val="00A1005E"/>
    <w:rsid w:val="00A10493"/>
    <w:rsid w:val="00A105FB"/>
    <w:rsid w:val="00A10623"/>
    <w:rsid w:val="00A12E3B"/>
    <w:rsid w:val="00A13D27"/>
    <w:rsid w:val="00A1645D"/>
    <w:rsid w:val="00A17269"/>
    <w:rsid w:val="00A17771"/>
    <w:rsid w:val="00A210E2"/>
    <w:rsid w:val="00A21AF4"/>
    <w:rsid w:val="00A23558"/>
    <w:rsid w:val="00A235BB"/>
    <w:rsid w:val="00A2399C"/>
    <w:rsid w:val="00A24D62"/>
    <w:rsid w:val="00A25070"/>
    <w:rsid w:val="00A2587F"/>
    <w:rsid w:val="00A2666F"/>
    <w:rsid w:val="00A26D7B"/>
    <w:rsid w:val="00A276EF"/>
    <w:rsid w:val="00A30373"/>
    <w:rsid w:val="00A30E11"/>
    <w:rsid w:val="00A33C85"/>
    <w:rsid w:val="00A3432E"/>
    <w:rsid w:val="00A34F8F"/>
    <w:rsid w:val="00A36FE0"/>
    <w:rsid w:val="00A3796D"/>
    <w:rsid w:val="00A407E9"/>
    <w:rsid w:val="00A4210C"/>
    <w:rsid w:val="00A432F1"/>
    <w:rsid w:val="00A447A7"/>
    <w:rsid w:val="00A44A89"/>
    <w:rsid w:val="00A44B7D"/>
    <w:rsid w:val="00A453BD"/>
    <w:rsid w:val="00A457A8"/>
    <w:rsid w:val="00A460D0"/>
    <w:rsid w:val="00A46364"/>
    <w:rsid w:val="00A47D37"/>
    <w:rsid w:val="00A47E23"/>
    <w:rsid w:val="00A50095"/>
    <w:rsid w:val="00A503FD"/>
    <w:rsid w:val="00A50710"/>
    <w:rsid w:val="00A508CA"/>
    <w:rsid w:val="00A50F85"/>
    <w:rsid w:val="00A51CDD"/>
    <w:rsid w:val="00A534FB"/>
    <w:rsid w:val="00A54724"/>
    <w:rsid w:val="00A55BAB"/>
    <w:rsid w:val="00A57C9B"/>
    <w:rsid w:val="00A60527"/>
    <w:rsid w:val="00A61798"/>
    <w:rsid w:val="00A630A9"/>
    <w:rsid w:val="00A644DE"/>
    <w:rsid w:val="00A65A69"/>
    <w:rsid w:val="00A65AC9"/>
    <w:rsid w:val="00A66162"/>
    <w:rsid w:val="00A667C2"/>
    <w:rsid w:val="00A670E6"/>
    <w:rsid w:val="00A675F5"/>
    <w:rsid w:val="00A70CD9"/>
    <w:rsid w:val="00A71B51"/>
    <w:rsid w:val="00A71D3C"/>
    <w:rsid w:val="00A72CED"/>
    <w:rsid w:val="00A752B9"/>
    <w:rsid w:val="00A7676F"/>
    <w:rsid w:val="00A77FC4"/>
    <w:rsid w:val="00A80539"/>
    <w:rsid w:val="00A81A3E"/>
    <w:rsid w:val="00A833C7"/>
    <w:rsid w:val="00A8396D"/>
    <w:rsid w:val="00A8419B"/>
    <w:rsid w:val="00A84735"/>
    <w:rsid w:val="00A8724A"/>
    <w:rsid w:val="00A907D1"/>
    <w:rsid w:val="00A91C7C"/>
    <w:rsid w:val="00A92D12"/>
    <w:rsid w:val="00A93C8E"/>
    <w:rsid w:val="00A9432E"/>
    <w:rsid w:val="00A948CA"/>
    <w:rsid w:val="00A94E18"/>
    <w:rsid w:val="00A953AF"/>
    <w:rsid w:val="00A95D6E"/>
    <w:rsid w:val="00A96B3F"/>
    <w:rsid w:val="00A97150"/>
    <w:rsid w:val="00AA0D3F"/>
    <w:rsid w:val="00AA1CDB"/>
    <w:rsid w:val="00AA2763"/>
    <w:rsid w:val="00AA5DB1"/>
    <w:rsid w:val="00AB01BD"/>
    <w:rsid w:val="00AB0986"/>
    <w:rsid w:val="00AB0DF4"/>
    <w:rsid w:val="00AB3A4D"/>
    <w:rsid w:val="00AB4B02"/>
    <w:rsid w:val="00AB4D20"/>
    <w:rsid w:val="00AB5D86"/>
    <w:rsid w:val="00AB7664"/>
    <w:rsid w:val="00AB771A"/>
    <w:rsid w:val="00AC0541"/>
    <w:rsid w:val="00AC0C5A"/>
    <w:rsid w:val="00AC320E"/>
    <w:rsid w:val="00AC3D7A"/>
    <w:rsid w:val="00AC42D6"/>
    <w:rsid w:val="00AC4786"/>
    <w:rsid w:val="00AC4A05"/>
    <w:rsid w:val="00AC4AC0"/>
    <w:rsid w:val="00AC5872"/>
    <w:rsid w:val="00AC7012"/>
    <w:rsid w:val="00AD0364"/>
    <w:rsid w:val="00AD6289"/>
    <w:rsid w:val="00AD68DE"/>
    <w:rsid w:val="00AD7925"/>
    <w:rsid w:val="00AD7D34"/>
    <w:rsid w:val="00AE0849"/>
    <w:rsid w:val="00AE153A"/>
    <w:rsid w:val="00AE3186"/>
    <w:rsid w:val="00AE3491"/>
    <w:rsid w:val="00AE5537"/>
    <w:rsid w:val="00AE5F00"/>
    <w:rsid w:val="00AE6140"/>
    <w:rsid w:val="00AE618D"/>
    <w:rsid w:val="00AE63D6"/>
    <w:rsid w:val="00AE7D5F"/>
    <w:rsid w:val="00AF030F"/>
    <w:rsid w:val="00AF0BAC"/>
    <w:rsid w:val="00AF1E1B"/>
    <w:rsid w:val="00AF2FC5"/>
    <w:rsid w:val="00AF353E"/>
    <w:rsid w:val="00AF47E5"/>
    <w:rsid w:val="00AF4838"/>
    <w:rsid w:val="00AF4C9C"/>
    <w:rsid w:val="00AF5F3D"/>
    <w:rsid w:val="00AF67F7"/>
    <w:rsid w:val="00B004C0"/>
    <w:rsid w:val="00B01018"/>
    <w:rsid w:val="00B015EC"/>
    <w:rsid w:val="00B03238"/>
    <w:rsid w:val="00B03573"/>
    <w:rsid w:val="00B03A95"/>
    <w:rsid w:val="00B045BE"/>
    <w:rsid w:val="00B04EFF"/>
    <w:rsid w:val="00B05548"/>
    <w:rsid w:val="00B055B4"/>
    <w:rsid w:val="00B05E1F"/>
    <w:rsid w:val="00B10883"/>
    <w:rsid w:val="00B127C3"/>
    <w:rsid w:val="00B1516D"/>
    <w:rsid w:val="00B15DCF"/>
    <w:rsid w:val="00B166C7"/>
    <w:rsid w:val="00B16CC9"/>
    <w:rsid w:val="00B16F7D"/>
    <w:rsid w:val="00B1708A"/>
    <w:rsid w:val="00B21F45"/>
    <w:rsid w:val="00B228EC"/>
    <w:rsid w:val="00B243DD"/>
    <w:rsid w:val="00B2493B"/>
    <w:rsid w:val="00B25C63"/>
    <w:rsid w:val="00B2634C"/>
    <w:rsid w:val="00B27509"/>
    <w:rsid w:val="00B30FD5"/>
    <w:rsid w:val="00B31D35"/>
    <w:rsid w:val="00B32B0E"/>
    <w:rsid w:val="00B32B40"/>
    <w:rsid w:val="00B32C1A"/>
    <w:rsid w:val="00B33446"/>
    <w:rsid w:val="00B33FD8"/>
    <w:rsid w:val="00B34154"/>
    <w:rsid w:val="00B37CDD"/>
    <w:rsid w:val="00B42ECF"/>
    <w:rsid w:val="00B43FDC"/>
    <w:rsid w:val="00B46BF6"/>
    <w:rsid w:val="00B5084D"/>
    <w:rsid w:val="00B517F0"/>
    <w:rsid w:val="00B52B02"/>
    <w:rsid w:val="00B5366D"/>
    <w:rsid w:val="00B53865"/>
    <w:rsid w:val="00B56C71"/>
    <w:rsid w:val="00B57F89"/>
    <w:rsid w:val="00B62324"/>
    <w:rsid w:val="00B62A4C"/>
    <w:rsid w:val="00B63EC3"/>
    <w:rsid w:val="00B6474C"/>
    <w:rsid w:val="00B66F08"/>
    <w:rsid w:val="00B67116"/>
    <w:rsid w:val="00B717F3"/>
    <w:rsid w:val="00B71991"/>
    <w:rsid w:val="00B72431"/>
    <w:rsid w:val="00B726CA"/>
    <w:rsid w:val="00B740C8"/>
    <w:rsid w:val="00B77E43"/>
    <w:rsid w:val="00B83CBB"/>
    <w:rsid w:val="00B85D22"/>
    <w:rsid w:val="00B85FD4"/>
    <w:rsid w:val="00B874ED"/>
    <w:rsid w:val="00B87CE9"/>
    <w:rsid w:val="00B90140"/>
    <w:rsid w:val="00B90B21"/>
    <w:rsid w:val="00B9119F"/>
    <w:rsid w:val="00B92FEF"/>
    <w:rsid w:val="00B94852"/>
    <w:rsid w:val="00B9549D"/>
    <w:rsid w:val="00B970B1"/>
    <w:rsid w:val="00B970FB"/>
    <w:rsid w:val="00BA08D9"/>
    <w:rsid w:val="00BA148D"/>
    <w:rsid w:val="00BA2192"/>
    <w:rsid w:val="00BA2575"/>
    <w:rsid w:val="00BA627D"/>
    <w:rsid w:val="00BA7D36"/>
    <w:rsid w:val="00BA7D50"/>
    <w:rsid w:val="00BB21FC"/>
    <w:rsid w:val="00BB2A59"/>
    <w:rsid w:val="00BB3BDA"/>
    <w:rsid w:val="00BB4286"/>
    <w:rsid w:val="00BB473B"/>
    <w:rsid w:val="00BB4F3D"/>
    <w:rsid w:val="00BB5765"/>
    <w:rsid w:val="00BB5C18"/>
    <w:rsid w:val="00BB5D30"/>
    <w:rsid w:val="00BB6103"/>
    <w:rsid w:val="00BB7B61"/>
    <w:rsid w:val="00BC08C2"/>
    <w:rsid w:val="00BC12A6"/>
    <w:rsid w:val="00BC18C5"/>
    <w:rsid w:val="00BC4E12"/>
    <w:rsid w:val="00BC6FDF"/>
    <w:rsid w:val="00BD009D"/>
    <w:rsid w:val="00BD0C9F"/>
    <w:rsid w:val="00BD142B"/>
    <w:rsid w:val="00BD5562"/>
    <w:rsid w:val="00BD7909"/>
    <w:rsid w:val="00BD7BAC"/>
    <w:rsid w:val="00BE3318"/>
    <w:rsid w:val="00BE3BF4"/>
    <w:rsid w:val="00BE4FA8"/>
    <w:rsid w:val="00BE53B5"/>
    <w:rsid w:val="00BE5464"/>
    <w:rsid w:val="00BE5AF6"/>
    <w:rsid w:val="00BE5B8A"/>
    <w:rsid w:val="00BF03E5"/>
    <w:rsid w:val="00BF047D"/>
    <w:rsid w:val="00BF0C1C"/>
    <w:rsid w:val="00BF2849"/>
    <w:rsid w:val="00BF3C5F"/>
    <w:rsid w:val="00BF3ED8"/>
    <w:rsid w:val="00BF42B5"/>
    <w:rsid w:val="00BF5313"/>
    <w:rsid w:val="00BF5A61"/>
    <w:rsid w:val="00BF724F"/>
    <w:rsid w:val="00C000EA"/>
    <w:rsid w:val="00C007E5"/>
    <w:rsid w:val="00C00850"/>
    <w:rsid w:val="00C01798"/>
    <w:rsid w:val="00C0222F"/>
    <w:rsid w:val="00C02652"/>
    <w:rsid w:val="00C0288A"/>
    <w:rsid w:val="00C02B9F"/>
    <w:rsid w:val="00C048A2"/>
    <w:rsid w:val="00C05C06"/>
    <w:rsid w:val="00C05C79"/>
    <w:rsid w:val="00C0679C"/>
    <w:rsid w:val="00C06E79"/>
    <w:rsid w:val="00C076BF"/>
    <w:rsid w:val="00C0779F"/>
    <w:rsid w:val="00C07911"/>
    <w:rsid w:val="00C125BD"/>
    <w:rsid w:val="00C128AC"/>
    <w:rsid w:val="00C13559"/>
    <w:rsid w:val="00C13784"/>
    <w:rsid w:val="00C140A3"/>
    <w:rsid w:val="00C141B3"/>
    <w:rsid w:val="00C168C8"/>
    <w:rsid w:val="00C170CB"/>
    <w:rsid w:val="00C204CD"/>
    <w:rsid w:val="00C2213A"/>
    <w:rsid w:val="00C236B7"/>
    <w:rsid w:val="00C23C0A"/>
    <w:rsid w:val="00C2707C"/>
    <w:rsid w:val="00C32720"/>
    <w:rsid w:val="00C32C66"/>
    <w:rsid w:val="00C32FEA"/>
    <w:rsid w:val="00C331E4"/>
    <w:rsid w:val="00C338E1"/>
    <w:rsid w:val="00C3412D"/>
    <w:rsid w:val="00C34404"/>
    <w:rsid w:val="00C35C00"/>
    <w:rsid w:val="00C35F6C"/>
    <w:rsid w:val="00C366C2"/>
    <w:rsid w:val="00C3677B"/>
    <w:rsid w:val="00C36B51"/>
    <w:rsid w:val="00C37069"/>
    <w:rsid w:val="00C37406"/>
    <w:rsid w:val="00C4056A"/>
    <w:rsid w:val="00C416B3"/>
    <w:rsid w:val="00C41DC6"/>
    <w:rsid w:val="00C45954"/>
    <w:rsid w:val="00C47D19"/>
    <w:rsid w:val="00C50BBF"/>
    <w:rsid w:val="00C612CD"/>
    <w:rsid w:val="00C62B5B"/>
    <w:rsid w:val="00C6443E"/>
    <w:rsid w:val="00C64711"/>
    <w:rsid w:val="00C656BB"/>
    <w:rsid w:val="00C65C8F"/>
    <w:rsid w:val="00C65F60"/>
    <w:rsid w:val="00C66430"/>
    <w:rsid w:val="00C70DF9"/>
    <w:rsid w:val="00C713E8"/>
    <w:rsid w:val="00C725D4"/>
    <w:rsid w:val="00C73F40"/>
    <w:rsid w:val="00C812C3"/>
    <w:rsid w:val="00C82F4F"/>
    <w:rsid w:val="00C83CA3"/>
    <w:rsid w:val="00C84831"/>
    <w:rsid w:val="00C8544D"/>
    <w:rsid w:val="00C86694"/>
    <w:rsid w:val="00C86E61"/>
    <w:rsid w:val="00C9004E"/>
    <w:rsid w:val="00C916D2"/>
    <w:rsid w:val="00C922B5"/>
    <w:rsid w:val="00C95582"/>
    <w:rsid w:val="00C9577E"/>
    <w:rsid w:val="00C96590"/>
    <w:rsid w:val="00C978AA"/>
    <w:rsid w:val="00CA0D7D"/>
    <w:rsid w:val="00CA12A4"/>
    <w:rsid w:val="00CA1610"/>
    <w:rsid w:val="00CA5DA9"/>
    <w:rsid w:val="00CA7729"/>
    <w:rsid w:val="00CB360C"/>
    <w:rsid w:val="00CB3BD2"/>
    <w:rsid w:val="00CB49BB"/>
    <w:rsid w:val="00CB6986"/>
    <w:rsid w:val="00CB7703"/>
    <w:rsid w:val="00CC0181"/>
    <w:rsid w:val="00CC082B"/>
    <w:rsid w:val="00CC258C"/>
    <w:rsid w:val="00CC422E"/>
    <w:rsid w:val="00CC53CE"/>
    <w:rsid w:val="00CC561E"/>
    <w:rsid w:val="00CC7FFD"/>
    <w:rsid w:val="00CD2320"/>
    <w:rsid w:val="00CD336F"/>
    <w:rsid w:val="00CD3811"/>
    <w:rsid w:val="00CD41FF"/>
    <w:rsid w:val="00CD47AB"/>
    <w:rsid w:val="00CD5077"/>
    <w:rsid w:val="00CD525C"/>
    <w:rsid w:val="00CD6EE8"/>
    <w:rsid w:val="00CD6FE6"/>
    <w:rsid w:val="00CD7C05"/>
    <w:rsid w:val="00CE0043"/>
    <w:rsid w:val="00CE0DA8"/>
    <w:rsid w:val="00CE31FF"/>
    <w:rsid w:val="00CE347E"/>
    <w:rsid w:val="00CE3C98"/>
    <w:rsid w:val="00CE5D9E"/>
    <w:rsid w:val="00CE5EC9"/>
    <w:rsid w:val="00CE6946"/>
    <w:rsid w:val="00CE781C"/>
    <w:rsid w:val="00CE7CBD"/>
    <w:rsid w:val="00CF1454"/>
    <w:rsid w:val="00CF1F57"/>
    <w:rsid w:val="00CF2432"/>
    <w:rsid w:val="00CF27E5"/>
    <w:rsid w:val="00CF342C"/>
    <w:rsid w:val="00CF487A"/>
    <w:rsid w:val="00CF58E8"/>
    <w:rsid w:val="00CF6D73"/>
    <w:rsid w:val="00D000ED"/>
    <w:rsid w:val="00D00F11"/>
    <w:rsid w:val="00D0123F"/>
    <w:rsid w:val="00D01FCF"/>
    <w:rsid w:val="00D023A7"/>
    <w:rsid w:val="00D02F32"/>
    <w:rsid w:val="00D02FA9"/>
    <w:rsid w:val="00D03D96"/>
    <w:rsid w:val="00D054A7"/>
    <w:rsid w:val="00D06F63"/>
    <w:rsid w:val="00D07247"/>
    <w:rsid w:val="00D076F3"/>
    <w:rsid w:val="00D11329"/>
    <w:rsid w:val="00D11972"/>
    <w:rsid w:val="00D131EA"/>
    <w:rsid w:val="00D1427F"/>
    <w:rsid w:val="00D14AE2"/>
    <w:rsid w:val="00D14CB3"/>
    <w:rsid w:val="00D14F59"/>
    <w:rsid w:val="00D15D17"/>
    <w:rsid w:val="00D16B8B"/>
    <w:rsid w:val="00D1722D"/>
    <w:rsid w:val="00D173CA"/>
    <w:rsid w:val="00D17D40"/>
    <w:rsid w:val="00D22A4A"/>
    <w:rsid w:val="00D2385D"/>
    <w:rsid w:val="00D24FD1"/>
    <w:rsid w:val="00D25327"/>
    <w:rsid w:val="00D325B4"/>
    <w:rsid w:val="00D3282F"/>
    <w:rsid w:val="00D32F33"/>
    <w:rsid w:val="00D4046E"/>
    <w:rsid w:val="00D415D6"/>
    <w:rsid w:val="00D43E90"/>
    <w:rsid w:val="00D4535F"/>
    <w:rsid w:val="00D4569B"/>
    <w:rsid w:val="00D4699A"/>
    <w:rsid w:val="00D47FA2"/>
    <w:rsid w:val="00D5168C"/>
    <w:rsid w:val="00D53D0D"/>
    <w:rsid w:val="00D54DD3"/>
    <w:rsid w:val="00D5561A"/>
    <w:rsid w:val="00D55700"/>
    <w:rsid w:val="00D55A6F"/>
    <w:rsid w:val="00D55CB5"/>
    <w:rsid w:val="00D56978"/>
    <w:rsid w:val="00D56A22"/>
    <w:rsid w:val="00D56CC1"/>
    <w:rsid w:val="00D61388"/>
    <w:rsid w:val="00D61771"/>
    <w:rsid w:val="00D6253A"/>
    <w:rsid w:val="00D63405"/>
    <w:rsid w:val="00D645B4"/>
    <w:rsid w:val="00D653B5"/>
    <w:rsid w:val="00D65663"/>
    <w:rsid w:val="00D66194"/>
    <w:rsid w:val="00D66EB7"/>
    <w:rsid w:val="00D66FEF"/>
    <w:rsid w:val="00D67AF3"/>
    <w:rsid w:val="00D7139F"/>
    <w:rsid w:val="00D714E3"/>
    <w:rsid w:val="00D71C4D"/>
    <w:rsid w:val="00D71D09"/>
    <w:rsid w:val="00D72FF4"/>
    <w:rsid w:val="00D74684"/>
    <w:rsid w:val="00D7548F"/>
    <w:rsid w:val="00D77C26"/>
    <w:rsid w:val="00D83F5F"/>
    <w:rsid w:val="00D86254"/>
    <w:rsid w:val="00D919D1"/>
    <w:rsid w:val="00D92345"/>
    <w:rsid w:val="00D92BDF"/>
    <w:rsid w:val="00D93888"/>
    <w:rsid w:val="00D94C74"/>
    <w:rsid w:val="00D951B8"/>
    <w:rsid w:val="00D95524"/>
    <w:rsid w:val="00D95E75"/>
    <w:rsid w:val="00D95FA5"/>
    <w:rsid w:val="00D96835"/>
    <w:rsid w:val="00D973F6"/>
    <w:rsid w:val="00D9790C"/>
    <w:rsid w:val="00DA11FF"/>
    <w:rsid w:val="00DA20FC"/>
    <w:rsid w:val="00DA26E9"/>
    <w:rsid w:val="00DA3311"/>
    <w:rsid w:val="00DA38B3"/>
    <w:rsid w:val="00DA3B44"/>
    <w:rsid w:val="00DA6846"/>
    <w:rsid w:val="00DA6F06"/>
    <w:rsid w:val="00DA7762"/>
    <w:rsid w:val="00DB0FF4"/>
    <w:rsid w:val="00DB1AD6"/>
    <w:rsid w:val="00DB456D"/>
    <w:rsid w:val="00DB46D9"/>
    <w:rsid w:val="00DB5443"/>
    <w:rsid w:val="00DB6895"/>
    <w:rsid w:val="00DB68CD"/>
    <w:rsid w:val="00DC03BB"/>
    <w:rsid w:val="00DC0450"/>
    <w:rsid w:val="00DC1F01"/>
    <w:rsid w:val="00DC2388"/>
    <w:rsid w:val="00DC2B7E"/>
    <w:rsid w:val="00DC38EA"/>
    <w:rsid w:val="00DC6181"/>
    <w:rsid w:val="00DC7943"/>
    <w:rsid w:val="00DC7E6B"/>
    <w:rsid w:val="00DD3B92"/>
    <w:rsid w:val="00DD3E82"/>
    <w:rsid w:val="00DD54AA"/>
    <w:rsid w:val="00DD58D2"/>
    <w:rsid w:val="00DD6850"/>
    <w:rsid w:val="00DD7733"/>
    <w:rsid w:val="00DE1254"/>
    <w:rsid w:val="00DE1E6B"/>
    <w:rsid w:val="00DE29B3"/>
    <w:rsid w:val="00DE4635"/>
    <w:rsid w:val="00DE4AF9"/>
    <w:rsid w:val="00DE5161"/>
    <w:rsid w:val="00DE611D"/>
    <w:rsid w:val="00DE6D0A"/>
    <w:rsid w:val="00DF04A0"/>
    <w:rsid w:val="00DF5A24"/>
    <w:rsid w:val="00DF5B58"/>
    <w:rsid w:val="00DF75D5"/>
    <w:rsid w:val="00E00E17"/>
    <w:rsid w:val="00E02BC7"/>
    <w:rsid w:val="00E0305F"/>
    <w:rsid w:val="00E038A9"/>
    <w:rsid w:val="00E0394E"/>
    <w:rsid w:val="00E1197F"/>
    <w:rsid w:val="00E12D37"/>
    <w:rsid w:val="00E131B5"/>
    <w:rsid w:val="00E16939"/>
    <w:rsid w:val="00E2129E"/>
    <w:rsid w:val="00E221A5"/>
    <w:rsid w:val="00E223A4"/>
    <w:rsid w:val="00E24190"/>
    <w:rsid w:val="00E24475"/>
    <w:rsid w:val="00E24999"/>
    <w:rsid w:val="00E25127"/>
    <w:rsid w:val="00E25663"/>
    <w:rsid w:val="00E25981"/>
    <w:rsid w:val="00E25D50"/>
    <w:rsid w:val="00E26102"/>
    <w:rsid w:val="00E274B0"/>
    <w:rsid w:val="00E30025"/>
    <w:rsid w:val="00E3032B"/>
    <w:rsid w:val="00E32DFE"/>
    <w:rsid w:val="00E33682"/>
    <w:rsid w:val="00E34157"/>
    <w:rsid w:val="00E343E9"/>
    <w:rsid w:val="00E35063"/>
    <w:rsid w:val="00E354A1"/>
    <w:rsid w:val="00E35714"/>
    <w:rsid w:val="00E36167"/>
    <w:rsid w:val="00E36280"/>
    <w:rsid w:val="00E36AD3"/>
    <w:rsid w:val="00E403C8"/>
    <w:rsid w:val="00E403E1"/>
    <w:rsid w:val="00E40A2E"/>
    <w:rsid w:val="00E41297"/>
    <w:rsid w:val="00E418D9"/>
    <w:rsid w:val="00E4270D"/>
    <w:rsid w:val="00E430A5"/>
    <w:rsid w:val="00E44A62"/>
    <w:rsid w:val="00E45913"/>
    <w:rsid w:val="00E463D8"/>
    <w:rsid w:val="00E466AE"/>
    <w:rsid w:val="00E47B2E"/>
    <w:rsid w:val="00E520FA"/>
    <w:rsid w:val="00E526BC"/>
    <w:rsid w:val="00E53315"/>
    <w:rsid w:val="00E57014"/>
    <w:rsid w:val="00E60073"/>
    <w:rsid w:val="00E60330"/>
    <w:rsid w:val="00E61720"/>
    <w:rsid w:val="00E62C76"/>
    <w:rsid w:val="00E6431D"/>
    <w:rsid w:val="00E66241"/>
    <w:rsid w:val="00E66DF4"/>
    <w:rsid w:val="00E66EEC"/>
    <w:rsid w:val="00E678CF"/>
    <w:rsid w:val="00E7164D"/>
    <w:rsid w:val="00E719EB"/>
    <w:rsid w:val="00E7249A"/>
    <w:rsid w:val="00E7306D"/>
    <w:rsid w:val="00E738EA"/>
    <w:rsid w:val="00E7416B"/>
    <w:rsid w:val="00E744A9"/>
    <w:rsid w:val="00E811AE"/>
    <w:rsid w:val="00E82792"/>
    <w:rsid w:val="00E830F8"/>
    <w:rsid w:val="00E8567A"/>
    <w:rsid w:val="00E865B7"/>
    <w:rsid w:val="00E86666"/>
    <w:rsid w:val="00E9191B"/>
    <w:rsid w:val="00E91AAC"/>
    <w:rsid w:val="00E920E5"/>
    <w:rsid w:val="00E9263B"/>
    <w:rsid w:val="00E934D2"/>
    <w:rsid w:val="00E9394D"/>
    <w:rsid w:val="00E95B14"/>
    <w:rsid w:val="00E95EE7"/>
    <w:rsid w:val="00E9715B"/>
    <w:rsid w:val="00E97952"/>
    <w:rsid w:val="00E97B46"/>
    <w:rsid w:val="00EA0F83"/>
    <w:rsid w:val="00EA1124"/>
    <w:rsid w:val="00EA1E78"/>
    <w:rsid w:val="00EA31E0"/>
    <w:rsid w:val="00EA3B00"/>
    <w:rsid w:val="00EA427C"/>
    <w:rsid w:val="00EA43A8"/>
    <w:rsid w:val="00EA4849"/>
    <w:rsid w:val="00EA4E09"/>
    <w:rsid w:val="00EA594B"/>
    <w:rsid w:val="00EA6C27"/>
    <w:rsid w:val="00EA6D18"/>
    <w:rsid w:val="00EB086F"/>
    <w:rsid w:val="00EB0F00"/>
    <w:rsid w:val="00EB24A2"/>
    <w:rsid w:val="00EB2557"/>
    <w:rsid w:val="00EB3726"/>
    <w:rsid w:val="00EB4412"/>
    <w:rsid w:val="00EB543E"/>
    <w:rsid w:val="00EB60F7"/>
    <w:rsid w:val="00EC1768"/>
    <w:rsid w:val="00EC2C07"/>
    <w:rsid w:val="00EC3201"/>
    <w:rsid w:val="00EC3A60"/>
    <w:rsid w:val="00EC3AD6"/>
    <w:rsid w:val="00EC497F"/>
    <w:rsid w:val="00EC541A"/>
    <w:rsid w:val="00EC6C7A"/>
    <w:rsid w:val="00EC7875"/>
    <w:rsid w:val="00EC7CED"/>
    <w:rsid w:val="00ED001F"/>
    <w:rsid w:val="00ED0840"/>
    <w:rsid w:val="00ED27F4"/>
    <w:rsid w:val="00ED5737"/>
    <w:rsid w:val="00ED6177"/>
    <w:rsid w:val="00ED727B"/>
    <w:rsid w:val="00ED7894"/>
    <w:rsid w:val="00ED7B9E"/>
    <w:rsid w:val="00EE071B"/>
    <w:rsid w:val="00EE0B3F"/>
    <w:rsid w:val="00EE0ED0"/>
    <w:rsid w:val="00EE182A"/>
    <w:rsid w:val="00EE192E"/>
    <w:rsid w:val="00EE1B33"/>
    <w:rsid w:val="00EE21D7"/>
    <w:rsid w:val="00EE2F8C"/>
    <w:rsid w:val="00EE6CE3"/>
    <w:rsid w:val="00EF0C9C"/>
    <w:rsid w:val="00EF210B"/>
    <w:rsid w:val="00EF2220"/>
    <w:rsid w:val="00EF4708"/>
    <w:rsid w:val="00EF504B"/>
    <w:rsid w:val="00F005A5"/>
    <w:rsid w:val="00F018AC"/>
    <w:rsid w:val="00F052DC"/>
    <w:rsid w:val="00F06383"/>
    <w:rsid w:val="00F06BF0"/>
    <w:rsid w:val="00F10350"/>
    <w:rsid w:val="00F109FB"/>
    <w:rsid w:val="00F11C98"/>
    <w:rsid w:val="00F12C7E"/>
    <w:rsid w:val="00F158E6"/>
    <w:rsid w:val="00F16282"/>
    <w:rsid w:val="00F16921"/>
    <w:rsid w:val="00F17B07"/>
    <w:rsid w:val="00F261B7"/>
    <w:rsid w:val="00F266A1"/>
    <w:rsid w:val="00F266F3"/>
    <w:rsid w:val="00F27274"/>
    <w:rsid w:val="00F27583"/>
    <w:rsid w:val="00F27EEB"/>
    <w:rsid w:val="00F3074D"/>
    <w:rsid w:val="00F30C6D"/>
    <w:rsid w:val="00F31ACD"/>
    <w:rsid w:val="00F33734"/>
    <w:rsid w:val="00F339CE"/>
    <w:rsid w:val="00F342BE"/>
    <w:rsid w:val="00F34FF7"/>
    <w:rsid w:val="00F368EB"/>
    <w:rsid w:val="00F41832"/>
    <w:rsid w:val="00F422B7"/>
    <w:rsid w:val="00F434DB"/>
    <w:rsid w:val="00F435C0"/>
    <w:rsid w:val="00F43930"/>
    <w:rsid w:val="00F445D2"/>
    <w:rsid w:val="00F447B9"/>
    <w:rsid w:val="00F44E50"/>
    <w:rsid w:val="00F45262"/>
    <w:rsid w:val="00F4560C"/>
    <w:rsid w:val="00F50741"/>
    <w:rsid w:val="00F5279D"/>
    <w:rsid w:val="00F52EB0"/>
    <w:rsid w:val="00F53465"/>
    <w:rsid w:val="00F542CE"/>
    <w:rsid w:val="00F54DFE"/>
    <w:rsid w:val="00F551ED"/>
    <w:rsid w:val="00F55265"/>
    <w:rsid w:val="00F55425"/>
    <w:rsid w:val="00F56674"/>
    <w:rsid w:val="00F57018"/>
    <w:rsid w:val="00F60A69"/>
    <w:rsid w:val="00F61418"/>
    <w:rsid w:val="00F63135"/>
    <w:rsid w:val="00F63793"/>
    <w:rsid w:val="00F64025"/>
    <w:rsid w:val="00F643C0"/>
    <w:rsid w:val="00F65033"/>
    <w:rsid w:val="00F6672B"/>
    <w:rsid w:val="00F70142"/>
    <w:rsid w:val="00F725DA"/>
    <w:rsid w:val="00F72ECA"/>
    <w:rsid w:val="00F73E59"/>
    <w:rsid w:val="00F7410D"/>
    <w:rsid w:val="00F81581"/>
    <w:rsid w:val="00F8486B"/>
    <w:rsid w:val="00F84888"/>
    <w:rsid w:val="00F91D66"/>
    <w:rsid w:val="00FA1672"/>
    <w:rsid w:val="00FA1C03"/>
    <w:rsid w:val="00FA1EFC"/>
    <w:rsid w:val="00FA2269"/>
    <w:rsid w:val="00FA236C"/>
    <w:rsid w:val="00FA370E"/>
    <w:rsid w:val="00FA37CE"/>
    <w:rsid w:val="00FA572A"/>
    <w:rsid w:val="00FA6DCF"/>
    <w:rsid w:val="00FB1628"/>
    <w:rsid w:val="00FB19D0"/>
    <w:rsid w:val="00FB1BED"/>
    <w:rsid w:val="00FB3568"/>
    <w:rsid w:val="00FB5B86"/>
    <w:rsid w:val="00FB7572"/>
    <w:rsid w:val="00FC15DF"/>
    <w:rsid w:val="00FC42BE"/>
    <w:rsid w:val="00FC4894"/>
    <w:rsid w:val="00FC5C1F"/>
    <w:rsid w:val="00FC613C"/>
    <w:rsid w:val="00FC75BD"/>
    <w:rsid w:val="00FD21E2"/>
    <w:rsid w:val="00FD44A0"/>
    <w:rsid w:val="00FD4B57"/>
    <w:rsid w:val="00FD51AC"/>
    <w:rsid w:val="00FD51BC"/>
    <w:rsid w:val="00FD6AE0"/>
    <w:rsid w:val="00FD6F85"/>
    <w:rsid w:val="00FD75D3"/>
    <w:rsid w:val="00FD7AFC"/>
    <w:rsid w:val="00FE0A40"/>
    <w:rsid w:val="00FE17F3"/>
    <w:rsid w:val="00FE196E"/>
    <w:rsid w:val="00FE328C"/>
    <w:rsid w:val="00FE4409"/>
    <w:rsid w:val="00FE49A8"/>
    <w:rsid w:val="00FE4B59"/>
    <w:rsid w:val="00FE62FC"/>
    <w:rsid w:val="00FE6920"/>
    <w:rsid w:val="00FE744F"/>
    <w:rsid w:val="00FF3B64"/>
    <w:rsid w:val="00FF62A2"/>
    <w:rsid w:val="00FF6A74"/>
    <w:rsid w:val="00FF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1391B604"/>
  <w15:chartTrackingRefBased/>
  <w15:docId w15:val="{858039B8-882F-4F51-BECF-ABE3DB01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B7E"/>
    <w:rPr>
      <w:rFonts w:ascii="Arial" w:hAnsi="Arial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0D463F"/>
    <w:pPr>
      <w:keepNext/>
      <w:tabs>
        <w:tab w:val="left" w:pos="288"/>
        <w:tab w:val="left" w:pos="432"/>
      </w:tabs>
      <w:ind w:right="-60"/>
      <w:jc w:val="both"/>
      <w:outlineLvl w:val="0"/>
    </w:pPr>
    <w:rPr>
      <w:rFonts w:ascii="Museo Sans 100" w:hAnsi="Museo Sans 100"/>
      <w:b/>
    </w:rPr>
  </w:style>
  <w:style w:type="paragraph" w:styleId="Ttulo2">
    <w:name w:val="heading 2"/>
    <w:basedOn w:val="Normal"/>
    <w:next w:val="Normal"/>
    <w:qFormat/>
    <w:rsid w:val="003A50C2"/>
    <w:pPr>
      <w:keepNext/>
      <w:widowControl w:val="0"/>
      <w:numPr>
        <w:numId w:val="30"/>
      </w:numPr>
      <w:jc w:val="both"/>
      <w:outlineLvl w:val="1"/>
    </w:pPr>
    <w:rPr>
      <w:rFonts w:ascii="Museo Sans 100" w:hAnsi="Museo Sans 100"/>
      <w:b/>
    </w:rPr>
  </w:style>
  <w:style w:type="paragraph" w:styleId="Ttulo3">
    <w:name w:val="heading 3"/>
    <w:basedOn w:val="Normal"/>
    <w:next w:val="Normal"/>
    <w:link w:val="Ttulo3Car"/>
    <w:uiPriority w:val="9"/>
    <w:qFormat/>
    <w:pPr>
      <w:keepNext/>
      <w:tabs>
        <w:tab w:val="left" w:pos="288"/>
        <w:tab w:val="left" w:pos="432"/>
      </w:tabs>
      <w:ind w:right="-60"/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qFormat/>
    <w:pPr>
      <w:keepNext/>
      <w:tabs>
        <w:tab w:val="left" w:pos="288"/>
        <w:tab w:val="left" w:pos="432"/>
      </w:tabs>
      <w:ind w:right="-60"/>
      <w:jc w:val="center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pPr>
      <w:keepNext/>
      <w:widowControl w:val="0"/>
      <w:suppressAutoHyphens/>
      <w:outlineLvl w:val="4"/>
    </w:pPr>
    <w:rPr>
      <w:b/>
      <w:spacing w:val="-2"/>
    </w:rPr>
  </w:style>
  <w:style w:type="paragraph" w:styleId="Ttulo6">
    <w:name w:val="heading 6"/>
    <w:basedOn w:val="Normal"/>
    <w:next w:val="Normal"/>
    <w:qFormat/>
    <w:pPr>
      <w:keepNext/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right="-60"/>
      <w:jc w:val="both"/>
      <w:outlineLvl w:val="5"/>
    </w:pPr>
    <w:rPr>
      <w:b/>
      <w:sz w:val="20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color w:val="000080"/>
      <w:sz w:val="2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color w:val="000080"/>
      <w:sz w:val="20"/>
    </w:rPr>
  </w:style>
  <w:style w:type="paragraph" w:styleId="Ttulo9">
    <w:name w:val="heading 9"/>
    <w:basedOn w:val="Normal"/>
    <w:next w:val="Normal"/>
    <w:qFormat/>
    <w:pPr>
      <w:keepNext/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left="284" w:right="-60"/>
      <w:jc w:val="both"/>
      <w:outlineLvl w:val="8"/>
    </w:pPr>
    <w:rPr>
      <w:rFonts w:ascii="Arial Narrow" w:hAnsi="Arial Narrow"/>
      <w:b/>
      <w:lang w:val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P">
    <w:name w:val="P"/>
    <w:basedOn w:val="Encabezado"/>
    <w:pPr>
      <w:tabs>
        <w:tab w:val="left" w:pos="7160"/>
      </w:tabs>
    </w:pPr>
  </w:style>
  <w:style w:type="paragraph" w:styleId="Encabezado">
    <w:name w:val="header"/>
    <w:basedOn w:val="Normal"/>
    <w:link w:val="EncabezadoCar"/>
    <w:pPr>
      <w:tabs>
        <w:tab w:val="center" w:pos="4320"/>
        <w:tab w:val="right" w:pos="8640"/>
      </w:tabs>
    </w:pPr>
    <w:rPr>
      <w:rFonts w:ascii="New York" w:hAnsi="New York"/>
      <w:noProof/>
    </w:rPr>
  </w:style>
  <w:style w:type="paragraph" w:customStyle="1" w:styleId="W">
    <w:name w:val="W"/>
    <w:basedOn w:val="Normal"/>
    <w:pPr>
      <w:tabs>
        <w:tab w:val="left" w:pos="7840"/>
      </w:tabs>
      <w:spacing w:line="480" w:lineRule="atLeast"/>
      <w:ind w:right="-51"/>
      <w:jc w:val="both"/>
    </w:pPr>
    <w:rPr>
      <w:rFonts w:ascii="Geneva" w:hAnsi="Geneva"/>
      <w:noProof/>
    </w:rPr>
  </w:style>
  <w:style w:type="paragraph" w:customStyle="1" w:styleId="a">
    <w:name w:val="Ñ"/>
    <w:basedOn w:val="W"/>
    <w:pPr>
      <w:tabs>
        <w:tab w:val="clear" w:pos="7840"/>
        <w:tab w:val="left" w:pos="2280"/>
        <w:tab w:val="left" w:pos="7680"/>
      </w:tabs>
      <w:spacing w:line="360" w:lineRule="atLeast"/>
    </w:pPr>
    <w:rPr>
      <w:rFonts w:ascii="Helvetica" w:hAnsi="Helvetica"/>
    </w:rPr>
  </w:style>
  <w:style w:type="paragraph" w:styleId="Piedepgina">
    <w:name w:val="footer"/>
    <w:basedOn w:val="Normal"/>
    <w:link w:val="PiedepginaCar"/>
    <w:uiPriority w:val="99"/>
    <w:pPr>
      <w:tabs>
        <w:tab w:val="center" w:pos="4153"/>
        <w:tab w:val="right" w:pos="8306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tabs>
        <w:tab w:val="left" w:pos="288"/>
        <w:tab w:val="left" w:pos="432"/>
      </w:tabs>
      <w:ind w:right="-60"/>
      <w:jc w:val="both"/>
    </w:pPr>
  </w:style>
  <w:style w:type="paragraph" w:styleId="Ttulo">
    <w:name w:val="Title"/>
    <w:basedOn w:val="Normal"/>
    <w:qFormat/>
    <w:rsid w:val="001A7A0D"/>
    <w:pPr>
      <w:numPr>
        <w:numId w:val="29"/>
      </w:numPr>
    </w:pPr>
    <w:rPr>
      <w:rFonts w:ascii="Museo Sans 100" w:hAnsi="Museo Sans 100"/>
      <w:b/>
      <w:lang w:val="es-ES"/>
    </w:rPr>
  </w:style>
  <w:style w:type="paragraph" w:styleId="Sangradetextonormal">
    <w:name w:val="Body Text Indent"/>
    <w:basedOn w:val="Normal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right="-60"/>
      <w:jc w:val="both"/>
    </w:pPr>
    <w:rPr>
      <w:sz w:val="22"/>
    </w:rPr>
  </w:style>
  <w:style w:type="paragraph" w:styleId="Textoindependiente3">
    <w:name w:val="Body Text 3"/>
    <w:basedOn w:val="Normal"/>
    <w:pPr>
      <w:tabs>
        <w:tab w:val="left" w:pos="288"/>
        <w:tab w:val="left" w:pos="432"/>
      </w:tabs>
      <w:ind w:right="-60"/>
      <w:jc w:val="both"/>
    </w:pPr>
    <w:rPr>
      <w:sz w:val="20"/>
    </w:rPr>
  </w:style>
  <w:style w:type="character" w:styleId="Refdenotaalpie">
    <w:name w:val="footnote reference"/>
    <w:basedOn w:val="Fuentedeprrafopredeter"/>
    <w:semiHidden/>
  </w:style>
  <w:style w:type="paragraph" w:styleId="Textodebloque">
    <w:name w:val="Block Text"/>
    <w:basedOn w:val="Normal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left="284" w:right="-60"/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jc w:val="both"/>
    </w:pPr>
    <w:rPr>
      <w:rFonts w:ascii="Arial Narrow" w:hAnsi="Arial Narrow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Textoennegrita">
    <w:name w:val="Strong"/>
    <w:uiPriority w:val="22"/>
    <w:qFormat/>
    <w:rPr>
      <w:b/>
    </w:rPr>
  </w:style>
  <w:style w:type="paragraph" w:styleId="Cierre">
    <w:name w:val="Closing"/>
    <w:basedOn w:val="Normal"/>
    <w:pPr>
      <w:ind w:left="4252"/>
    </w:pPr>
  </w:style>
  <w:style w:type="paragraph" w:styleId="Continuarlista">
    <w:name w:val="List Continue"/>
    <w:basedOn w:val="Normal"/>
    <w:pPr>
      <w:spacing w:after="120"/>
      <w:ind w:left="283"/>
    </w:pPr>
  </w:style>
  <w:style w:type="paragraph" w:styleId="Continuarlista2">
    <w:name w:val="List Continue 2"/>
    <w:basedOn w:val="Normal"/>
    <w:pPr>
      <w:spacing w:after="120"/>
      <w:ind w:left="566"/>
    </w:pPr>
  </w:style>
  <w:style w:type="paragraph" w:styleId="Continuarlista3">
    <w:name w:val="List Continue 3"/>
    <w:basedOn w:val="Normal"/>
    <w:pPr>
      <w:spacing w:after="120"/>
      <w:ind w:left="849"/>
    </w:pPr>
  </w:style>
  <w:style w:type="paragraph" w:styleId="Continuarlista4">
    <w:name w:val="List Continue 4"/>
    <w:basedOn w:val="Normal"/>
    <w:pPr>
      <w:spacing w:after="120"/>
      <w:ind w:left="1132"/>
    </w:pPr>
  </w:style>
  <w:style w:type="paragraph" w:styleId="Continuarlista5">
    <w:name w:val="List Continue 5"/>
    <w:basedOn w:val="Normal"/>
    <w:pPr>
      <w:spacing w:after="120"/>
      <w:ind w:left="1415"/>
    </w:p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</w:style>
  <w:style w:type="paragraph" w:styleId="Encabezadodelista">
    <w:name w:val="toa heading"/>
    <w:basedOn w:val="Normal"/>
    <w:next w:val="Normal"/>
    <w:semiHidden/>
    <w:pPr>
      <w:spacing w:before="120"/>
    </w:pPr>
    <w:rPr>
      <w:b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Encabezadodenota">
    <w:name w:val="Note Heading"/>
    <w:basedOn w:val="Normal"/>
    <w:next w:val="Normal"/>
  </w:style>
  <w:style w:type="paragraph" w:styleId="Epgrafe">
    <w:name w:val="Epígrafe"/>
    <w:basedOn w:val="Normal"/>
    <w:next w:val="Normal"/>
    <w:qFormat/>
    <w:pPr>
      <w:spacing w:before="120" w:after="120"/>
    </w:pPr>
    <w:rPr>
      <w:b/>
    </w:rPr>
  </w:style>
  <w:style w:type="paragraph" w:styleId="Fecha">
    <w:name w:val="Date"/>
    <w:basedOn w:val="Normal"/>
    <w:next w:val="Normal"/>
  </w:style>
  <w:style w:type="paragraph" w:styleId="Firma">
    <w:name w:val="Signature"/>
    <w:basedOn w:val="Normal"/>
    <w:pPr>
      <w:ind w:left="4252"/>
    </w:pPr>
  </w:style>
  <w:style w:type="paragraph" w:styleId="ndice1">
    <w:name w:val="index 1"/>
    <w:basedOn w:val="Normal"/>
    <w:next w:val="Normal"/>
    <w:autoRedefine/>
    <w:semiHidden/>
    <w:pPr>
      <w:ind w:left="240" w:hanging="240"/>
    </w:pPr>
  </w:style>
  <w:style w:type="paragraph" w:styleId="ndice2">
    <w:name w:val="index 2"/>
    <w:basedOn w:val="Normal"/>
    <w:next w:val="Normal"/>
    <w:autoRedefine/>
    <w:semiHidden/>
    <w:pPr>
      <w:ind w:left="480" w:hanging="240"/>
    </w:pPr>
  </w:style>
  <w:style w:type="paragraph" w:styleId="ndice3">
    <w:name w:val="index 3"/>
    <w:basedOn w:val="Normal"/>
    <w:next w:val="Normal"/>
    <w:autoRedefine/>
    <w:semiHidden/>
    <w:pPr>
      <w:ind w:left="720" w:hanging="240"/>
    </w:pPr>
  </w:style>
  <w:style w:type="paragraph" w:styleId="ndice4">
    <w:name w:val="index 4"/>
    <w:basedOn w:val="Normal"/>
    <w:next w:val="Normal"/>
    <w:autoRedefine/>
    <w:semiHidden/>
    <w:pPr>
      <w:ind w:left="960" w:hanging="240"/>
    </w:pPr>
  </w:style>
  <w:style w:type="paragraph" w:styleId="ndice5">
    <w:name w:val="index 5"/>
    <w:basedOn w:val="Normal"/>
    <w:next w:val="Normal"/>
    <w:autoRedefine/>
    <w:semiHidden/>
    <w:pPr>
      <w:ind w:left="1200" w:hanging="240"/>
    </w:pPr>
  </w:style>
  <w:style w:type="paragraph" w:styleId="ndice6">
    <w:name w:val="index 6"/>
    <w:basedOn w:val="Normal"/>
    <w:next w:val="Normal"/>
    <w:autoRedefine/>
    <w:semiHidden/>
    <w:pPr>
      <w:ind w:left="1440" w:hanging="240"/>
    </w:pPr>
  </w:style>
  <w:style w:type="paragraph" w:styleId="ndice7">
    <w:name w:val="index 7"/>
    <w:basedOn w:val="Normal"/>
    <w:next w:val="Normal"/>
    <w:autoRedefine/>
    <w:semiHidden/>
    <w:pPr>
      <w:ind w:left="1680" w:hanging="240"/>
    </w:pPr>
  </w:style>
  <w:style w:type="paragraph" w:styleId="ndice8">
    <w:name w:val="index 8"/>
    <w:basedOn w:val="Normal"/>
    <w:next w:val="Normal"/>
    <w:autoRedefine/>
    <w:semiHidden/>
    <w:pPr>
      <w:ind w:left="1920" w:hanging="240"/>
    </w:pPr>
  </w:style>
  <w:style w:type="paragraph" w:styleId="ndice9">
    <w:name w:val="index 9"/>
    <w:basedOn w:val="Normal"/>
    <w:next w:val="Normal"/>
    <w:autoRedefine/>
    <w:semiHidden/>
    <w:pPr>
      <w:ind w:left="2160" w:hanging="240"/>
    </w:pPr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5">
    <w:name w:val="List 5"/>
    <w:basedOn w:val="Normal"/>
    <w:pPr>
      <w:ind w:left="1415" w:hanging="283"/>
    </w:pPr>
  </w:style>
  <w:style w:type="paragraph" w:styleId="Listaconnmeros">
    <w:name w:val="List Number"/>
    <w:basedOn w:val="Normal"/>
    <w:pPr>
      <w:numPr>
        <w:numId w:val="2"/>
      </w:numPr>
    </w:pPr>
  </w:style>
  <w:style w:type="paragraph" w:styleId="Listaconnmeros2">
    <w:name w:val="List Number 2"/>
    <w:basedOn w:val="Normal"/>
    <w:pPr>
      <w:numPr>
        <w:numId w:val="3"/>
      </w:numPr>
    </w:pPr>
  </w:style>
  <w:style w:type="paragraph" w:styleId="Listaconnmeros3">
    <w:name w:val="List Number 3"/>
    <w:basedOn w:val="Normal"/>
    <w:pPr>
      <w:numPr>
        <w:numId w:val="4"/>
      </w:numPr>
    </w:pPr>
  </w:style>
  <w:style w:type="paragraph" w:styleId="Listaconnmeros4">
    <w:name w:val="List Number 4"/>
    <w:basedOn w:val="Normal"/>
    <w:pPr>
      <w:numPr>
        <w:numId w:val="5"/>
      </w:numPr>
    </w:pPr>
  </w:style>
  <w:style w:type="paragraph" w:styleId="Listaconnmeros5">
    <w:name w:val="List Number 5"/>
    <w:basedOn w:val="Normal"/>
    <w:pPr>
      <w:numPr>
        <w:numId w:val="6"/>
      </w:numPr>
    </w:pPr>
  </w:style>
  <w:style w:type="paragraph" w:styleId="Listaconvietas">
    <w:name w:val="List Bullet"/>
    <w:basedOn w:val="Normal"/>
    <w:autoRedefine/>
    <w:pPr>
      <w:numPr>
        <w:numId w:val="7"/>
      </w:numPr>
    </w:pPr>
  </w:style>
  <w:style w:type="paragraph" w:styleId="Listaconvietas2">
    <w:name w:val="List Bullet 2"/>
    <w:basedOn w:val="Normal"/>
    <w:autoRedefine/>
    <w:pPr>
      <w:numPr>
        <w:numId w:val="8"/>
      </w:numPr>
    </w:pPr>
  </w:style>
  <w:style w:type="paragraph" w:styleId="Listaconvietas3">
    <w:name w:val="List Bullet 3"/>
    <w:basedOn w:val="Normal"/>
    <w:autoRedefine/>
    <w:pPr>
      <w:numPr>
        <w:numId w:val="9"/>
      </w:numPr>
    </w:pPr>
  </w:style>
  <w:style w:type="paragraph" w:styleId="Listaconvietas4">
    <w:name w:val="List Bullet 4"/>
    <w:basedOn w:val="Normal"/>
    <w:autoRedefine/>
    <w:pPr>
      <w:numPr>
        <w:numId w:val="10"/>
      </w:numPr>
    </w:pPr>
  </w:style>
  <w:style w:type="paragraph" w:styleId="Listaconvietas5">
    <w:name w:val="List Bullet 5"/>
    <w:basedOn w:val="Normal"/>
    <w:autoRedefine/>
    <w:pPr>
      <w:numPr>
        <w:numId w:val="11"/>
      </w:numPr>
    </w:pPr>
  </w:style>
  <w:style w:type="paragraph" w:styleId="Remitedesobre">
    <w:name w:val="envelope return"/>
    <w:basedOn w:val="Normal"/>
    <w:rPr>
      <w:sz w:val="20"/>
    </w:rPr>
  </w:style>
  <w:style w:type="paragraph" w:styleId="Saludo">
    <w:name w:val="Salutation"/>
    <w:basedOn w:val="Normal"/>
    <w:next w:val="Normal"/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</w:rPr>
  </w:style>
  <w:style w:type="paragraph" w:styleId="Sangranormal">
    <w:name w:val="Normal Indent"/>
    <w:basedOn w:val="Normal"/>
    <w:pPr>
      <w:ind w:left="708"/>
    </w:pPr>
  </w:style>
  <w:style w:type="paragraph" w:styleId="Subttulo">
    <w:name w:val="Subtitle"/>
    <w:basedOn w:val="Normal"/>
    <w:qFormat/>
    <w:pPr>
      <w:spacing w:after="60"/>
      <w:jc w:val="center"/>
      <w:outlineLvl w:val="1"/>
    </w:pPr>
  </w:style>
  <w:style w:type="paragraph" w:styleId="Tabladeilustraciones">
    <w:name w:val="table of figures"/>
    <w:basedOn w:val="Normal"/>
    <w:next w:val="Normal"/>
    <w:semiHidden/>
    <w:pPr>
      <w:ind w:left="480" w:hanging="480"/>
    </w:pPr>
  </w:style>
  <w:style w:type="paragraph" w:styleId="TDC1">
    <w:name w:val="toc 1"/>
    <w:basedOn w:val="Normal"/>
    <w:next w:val="Normal"/>
    <w:autoRedefine/>
    <w:semiHidden/>
  </w:style>
  <w:style w:type="paragraph" w:styleId="TDC2">
    <w:name w:val="toc 2"/>
    <w:basedOn w:val="Normal"/>
    <w:next w:val="Normal"/>
    <w:autoRedefine/>
    <w:semiHidden/>
    <w:pPr>
      <w:ind w:left="240"/>
    </w:pPr>
  </w:style>
  <w:style w:type="paragraph" w:styleId="TDC3">
    <w:name w:val="toc 3"/>
    <w:basedOn w:val="Normal"/>
    <w:next w:val="Normal"/>
    <w:autoRedefine/>
    <w:semiHidden/>
    <w:pPr>
      <w:ind w:left="480"/>
    </w:pPr>
  </w:style>
  <w:style w:type="paragraph" w:styleId="TDC4">
    <w:name w:val="toc 4"/>
    <w:basedOn w:val="Normal"/>
    <w:next w:val="Normal"/>
    <w:autoRedefine/>
    <w:semiHidden/>
    <w:pPr>
      <w:ind w:left="720"/>
    </w:pPr>
  </w:style>
  <w:style w:type="paragraph" w:styleId="TDC5">
    <w:name w:val="toc 5"/>
    <w:basedOn w:val="Normal"/>
    <w:next w:val="Normal"/>
    <w:autoRedefine/>
    <w:semiHidden/>
    <w:pPr>
      <w:ind w:left="960"/>
    </w:pPr>
  </w:style>
  <w:style w:type="paragraph" w:styleId="TDC6">
    <w:name w:val="toc 6"/>
    <w:basedOn w:val="Normal"/>
    <w:next w:val="Normal"/>
    <w:autoRedefine/>
    <w:semiHidden/>
    <w:pPr>
      <w:ind w:left="1200"/>
    </w:pPr>
  </w:style>
  <w:style w:type="paragraph" w:styleId="TDC7">
    <w:name w:val="toc 7"/>
    <w:basedOn w:val="Normal"/>
    <w:next w:val="Normal"/>
    <w:autoRedefine/>
    <w:semiHidden/>
    <w:pPr>
      <w:ind w:left="1440"/>
    </w:pPr>
  </w:style>
  <w:style w:type="paragraph" w:styleId="TDC8">
    <w:name w:val="toc 8"/>
    <w:basedOn w:val="Normal"/>
    <w:next w:val="Normal"/>
    <w:autoRedefine/>
    <w:semiHidden/>
    <w:pPr>
      <w:ind w:left="1680"/>
    </w:pPr>
  </w:style>
  <w:style w:type="paragraph" w:styleId="TDC9">
    <w:name w:val="toc 9"/>
    <w:basedOn w:val="Normal"/>
    <w:next w:val="Normal"/>
    <w:autoRedefine/>
    <w:semiHidden/>
    <w:pPr>
      <w:ind w:left="1920"/>
    </w:pPr>
  </w:style>
  <w:style w:type="paragraph" w:styleId="Textocomentario">
    <w:name w:val="annotation text"/>
    <w:basedOn w:val="Normal"/>
    <w:link w:val="TextocomentarioCar"/>
    <w:semiHidden/>
    <w:rPr>
      <w:sz w:val="20"/>
    </w:rPr>
  </w:style>
  <w:style w:type="paragraph" w:styleId="Textoconsangra">
    <w:name w:val="table of authorities"/>
    <w:basedOn w:val="Normal"/>
    <w:next w:val="Normal"/>
    <w:semiHidden/>
    <w:pPr>
      <w:ind w:left="240" w:hanging="240"/>
    </w:pPr>
  </w:style>
  <w:style w:type="paragraph" w:styleId="Textoindependienteprimerasangra">
    <w:name w:val="Body Text First Indent"/>
    <w:basedOn w:val="Textoindependiente"/>
    <w:pPr>
      <w:tabs>
        <w:tab w:val="clear" w:pos="288"/>
        <w:tab w:val="clear" w:pos="432"/>
      </w:tabs>
      <w:spacing w:after="120"/>
      <w:ind w:right="0" w:firstLine="210"/>
      <w:jc w:val="left"/>
    </w:pPr>
  </w:style>
  <w:style w:type="paragraph" w:styleId="Textoindependienteprimerasangra2">
    <w:name w:val="Body Text First Indent 2"/>
    <w:basedOn w:val="Sangradetextonormal"/>
    <w:pPr>
      <w:tabs>
        <w:tab w:val="clear" w:pos="744"/>
        <w:tab w:val="clear" w:pos="1464"/>
        <w:tab w:val="clear" w:pos="2184"/>
        <w:tab w:val="clear" w:pos="2904"/>
        <w:tab w:val="clear" w:pos="3624"/>
        <w:tab w:val="clear" w:pos="4344"/>
        <w:tab w:val="clear" w:pos="5064"/>
        <w:tab w:val="clear" w:pos="5784"/>
        <w:tab w:val="clear" w:pos="6504"/>
        <w:tab w:val="clear" w:pos="7224"/>
        <w:tab w:val="clear" w:pos="7944"/>
        <w:tab w:val="clear" w:pos="8664"/>
      </w:tabs>
      <w:spacing w:after="120"/>
      <w:ind w:left="283" w:right="0" w:firstLine="210"/>
      <w:jc w:val="left"/>
    </w:pPr>
    <w:rPr>
      <w:sz w:val="24"/>
    </w:rPr>
  </w:style>
  <w:style w:type="paragraph" w:styleId="Texto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s-ES_tradnl" w:eastAsia="es-ES"/>
    </w:rPr>
  </w:style>
  <w:style w:type="paragraph" w:styleId="Textonotaalfinal">
    <w:name w:val="endnote text"/>
    <w:basedOn w:val="Normal"/>
    <w:semiHidden/>
    <w:rPr>
      <w:sz w:val="20"/>
    </w:rPr>
  </w:style>
  <w:style w:type="paragraph" w:styleId="Textonotapie">
    <w:name w:val="footnote text"/>
    <w:basedOn w:val="Normal"/>
    <w:semiHidden/>
    <w:rPr>
      <w:sz w:val="20"/>
    </w:rPr>
  </w:style>
  <w:style w:type="paragraph" w:styleId="Textosinformato">
    <w:name w:val="Plain Text"/>
    <w:basedOn w:val="Normal"/>
    <w:rPr>
      <w:rFonts w:ascii="Courier New" w:hAnsi="Courier New"/>
      <w:sz w:val="20"/>
    </w:rPr>
  </w:style>
  <w:style w:type="paragraph" w:styleId="Ttulodendice">
    <w:name w:val="index heading"/>
    <w:basedOn w:val="Normal"/>
    <w:next w:val="ndice1"/>
    <w:semiHidden/>
    <w:rPr>
      <w:b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002B1"/>
    <w:pPr>
      <w:ind w:left="708"/>
    </w:pPr>
  </w:style>
  <w:style w:type="table" w:styleId="Tablaconcuadrcula">
    <w:name w:val="Table Grid"/>
    <w:basedOn w:val="Tablanormal"/>
    <w:uiPriority w:val="39"/>
    <w:rsid w:val="00A96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2D74B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uiPriority w:val="99"/>
    <w:semiHidden/>
    <w:unhideWhenUsed/>
    <w:rsid w:val="002D74BC"/>
    <w:rPr>
      <w:b/>
      <w:bCs/>
    </w:rPr>
  </w:style>
  <w:style w:type="character" w:customStyle="1" w:styleId="TextocomentarioCar">
    <w:name w:val="Texto comentario Car"/>
    <w:link w:val="Textocomentario"/>
    <w:semiHidden/>
    <w:rsid w:val="002D74BC"/>
    <w:rPr>
      <w:rFonts w:ascii="Arial" w:hAnsi="Arial"/>
      <w:lang w:val="es-ES_tradnl" w:eastAsia="es-ES"/>
    </w:rPr>
  </w:style>
  <w:style w:type="character" w:customStyle="1" w:styleId="AsuntodelcomentarioCar">
    <w:name w:val="Asunto del comentario Car"/>
    <w:basedOn w:val="TextocomentarioCar"/>
    <w:link w:val="Asuntodelcomentario"/>
    <w:rsid w:val="002D74BC"/>
    <w:rPr>
      <w:rFonts w:ascii="Arial" w:hAnsi="Arial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0956B7"/>
  </w:style>
  <w:style w:type="character" w:customStyle="1" w:styleId="EncabezadoCar">
    <w:name w:val="Encabezado Car"/>
    <w:link w:val="Encabezado"/>
    <w:rsid w:val="00A644DE"/>
    <w:rPr>
      <w:rFonts w:ascii="New York" w:hAnsi="New York"/>
      <w:noProof/>
      <w:sz w:val="24"/>
      <w:lang w:val="es-ES_tradnl" w:eastAsia="es-ES"/>
    </w:rPr>
  </w:style>
  <w:style w:type="paragraph" w:customStyle="1" w:styleId="sangrado-1">
    <w:name w:val="sangrado-1"/>
    <w:basedOn w:val="Normal"/>
    <w:rsid w:val="00B25C63"/>
    <w:pPr>
      <w:tabs>
        <w:tab w:val="left" w:pos="6220"/>
      </w:tabs>
      <w:jc w:val="both"/>
    </w:pPr>
    <w:rPr>
      <w:rFonts w:ascii="Geneva" w:hAnsi="Geneva"/>
      <w:noProof/>
      <w:lang w:val="es-ES"/>
    </w:rPr>
  </w:style>
  <w:style w:type="paragraph" w:styleId="Sinespaciado">
    <w:name w:val="No Spacing"/>
    <w:rsid w:val="00DA3311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tulo3Car">
    <w:name w:val="Título 3 Car"/>
    <w:link w:val="Ttulo3"/>
    <w:uiPriority w:val="9"/>
    <w:rsid w:val="001423D3"/>
    <w:rPr>
      <w:rFonts w:ascii="Arial" w:hAnsi="Arial"/>
      <w:b/>
      <w:sz w:val="28"/>
      <w:lang w:val="es-ES_tradnl" w:eastAsia="es-ES"/>
    </w:rPr>
  </w:style>
  <w:style w:type="character" w:customStyle="1" w:styleId="uv3um">
    <w:name w:val="uv3um"/>
    <w:rsid w:val="006E5FA2"/>
  </w:style>
  <w:style w:type="character" w:customStyle="1" w:styleId="PiedepginaCar">
    <w:name w:val="Pie de página Car"/>
    <w:link w:val="Piedepgina"/>
    <w:uiPriority w:val="99"/>
    <w:rsid w:val="0073695E"/>
    <w:rPr>
      <w:rFonts w:ascii="Arial" w:hAnsi="Arial"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1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berrios\Mis%20documentos\Plantillas\UGC-P002%20Elaboraci&#243;n%20de%20Procedimientos%20EDIC.3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7A210-B591-4145-88E0-2F029A07F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UGC-P002 Elaboración de Procedimientos EDIC.3</Template>
  <TotalTime>1</TotalTime>
  <Pages>11</Pages>
  <Words>1009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PARA HACER PROCEDIMIENTOS EDIC1</vt:lpstr>
    </vt:vector>
  </TitlesOfParts>
  <Company>MINISTERIO DE HACIENDA</Company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PARA HACER PROCEDIMIENTOS EDIC1</dc:title>
  <dc:subject/>
  <dc:creator>jberrios</dc:creator>
  <cp:keywords/>
  <cp:lastModifiedBy>Carlos Antonio Martinez Valladares</cp:lastModifiedBy>
  <cp:revision>2</cp:revision>
  <cp:lastPrinted>2025-09-22T21:32:00Z</cp:lastPrinted>
  <dcterms:created xsi:type="dcterms:W3CDTF">2025-09-30T15:56:00Z</dcterms:created>
  <dcterms:modified xsi:type="dcterms:W3CDTF">2025-09-30T15:56:00Z</dcterms:modified>
</cp:coreProperties>
</file>